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5000" w:type="pct"/>
        <w:tblBorders>
          <w:bottom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42"/>
        <w:gridCol w:w="5762"/>
      </w:tblGrid>
      <w:tr w:rsidR="0059089E" w:rsidRPr="009C2FDC" w14:paraId="1DF64E6B" w14:textId="77777777" w:rsidTr="00E816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5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35" w:type="dxa"/>
            <w:tcBorders>
              <w:top w:val="none" w:sz="0" w:space="0" w:color="auto"/>
            </w:tcBorders>
          </w:tcPr>
          <w:p w14:paraId="42433F1F" w14:textId="77777777" w:rsidR="0059089E" w:rsidRDefault="0059089E" w:rsidP="00E816F7">
            <w:pPr>
              <w:pStyle w:val="Title"/>
              <w:rPr>
                <w:b w:val="0"/>
                <w:sz w:val="52"/>
                <w:szCs w:val="52"/>
              </w:rPr>
            </w:pPr>
            <w:r w:rsidRPr="00CC07D9">
              <w:rPr>
                <w:sz w:val="52"/>
                <w:szCs w:val="52"/>
              </w:rPr>
              <w:t xml:space="preserve">Bid </w:t>
            </w:r>
            <w:proofErr w:type="gramStart"/>
            <w:r w:rsidRPr="00CC07D9">
              <w:rPr>
                <w:sz w:val="52"/>
                <w:szCs w:val="52"/>
              </w:rPr>
              <w:t>proforma</w:t>
            </w:r>
            <w:proofErr w:type="gramEnd"/>
          </w:p>
          <w:p w14:paraId="5C38AA09" w14:textId="28D95776" w:rsidR="00F63F33" w:rsidRPr="00F63F33" w:rsidRDefault="00F63F33" w:rsidP="00F63F33">
            <w:pPr>
              <w:tabs>
                <w:tab w:val="left" w:pos="3000"/>
              </w:tabs>
            </w:pPr>
            <w:r>
              <w:tab/>
            </w:r>
          </w:p>
        </w:tc>
        <w:tc>
          <w:tcPr>
            <w:tcW w:w="5885" w:type="dxa"/>
            <w:tcBorders>
              <w:top w:val="none" w:sz="0" w:space="0" w:color="auto"/>
            </w:tcBorders>
            <w:vAlign w:val="center"/>
          </w:tcPr>
          <w:p w14:paraId="04DFEF91" w14:textId="5B09CF48" w:rsidR="0059089E" w:rsidRPr="009C2FDC" w:rsidRDefault="00621673" w:rsidP="004F3B57">
            <w:pPr>
              <w:tabs>
                <w:tab w:val="right" w:pos="5460"/>
              </w:tabs>
              <w:spacing w:before="120" w:after="120" w:line="259" w:lineRule="auto"/>
              <w:ind w:right="-10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C2FDC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2D95A9F" wp14:editId="6E19AA60">
                  <wp:simplePos x="0" y="0"/>
                  <wp:positionH relativeFrom="column">
                    <wp:posOffset>-2588260</wp:posOffset>
                  </wp:positionH>
                  <wp:positionV relativeFrom="paragraph">
                    <wp:posOffset>106045</wp:posOffset>
                  </wp:positionV>
                  <wp:extent cx="1898015" cy="395605"/>
                  <wp:effectExtent l="0" t="0" r="6985" b="0"/>
                  <wp:wrapSquare wrapText="bothSides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015" cy="395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63F33">
              <w:rPr>
                <w:rFonts w:cs="Arial"/>
                <w:noProof/>
                <w:color w:val="1B5131"/>
                <w:sz w:val="29"/>
                <w:szCs w:val="29"/>
              </w:rPr>
              <w:drawing>
                <wp:inline distT="0" distB="0" distL="0" distR="0" wp14:anchorId="2261E3E3" wp14:editId="474F7E84">
                  <wp:extent cx="819150" cy="806009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919" cy="8087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4F3B57">
              <w:tab/>
            </w:r>
          </w:p>
        </w:tc>
      </w:tr>
      <w:tr w:rsidR="0059089E" w:rsidRPr="009C2FDC" w14:paraId="1DCB6D41" w14:textId="77777777" w:rsidTr="00E816F7">
        <w:tblPrEx>
          <w:tblBorders>
            <w:bottom w:val="single" w:sz="4" w:space="0" w:color="B2AC80" w:themeColor="text2"/>
            <w:insideH w:val="single" w:sz="4" w:space="0" w:color="B2AC80" w:themeColor="text2"/>
          </w:tblBorders>
        </w:tblPrEx>
        <w:trPr>
          <w:trHeight w:val="20"/>
        </w:trPr>
        <w:tc>
          <w:tcPr>
            <w:tcW w:w="4535" w:type="dxa"/>
          </w:tcPr>
          <w:p w14:paraId="0D2B0FF4" w14:textId="77777777" w:rsidR="0059089E" w:rsidRPr="009C2FDC" w:rsidRDefault="0059089E" w:rsidP="00E816F7">
            <w:pPr>
              <w:spacing w:before="120" w:after="120" w:line="259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9C2FDC">
              <w:t>Site</w:t>
            </w:r>
          </w:p>
        </w:tc>
        <w:bookmarkStart w:id="0" w:name="SITE_NAME" w:displacedByCustomXml="next"/>
        <w:sdt>
          <w:sdtPr>
            <w:rPr>
              <w:b/>
              <w:bCs/>
            </w:rPr>
            <w:id w:val="-1998255456"/>
            <w:lock w:val="sdtLocked"/>
            <w:placeholder>
              <w:docPart w:val="9FAF704841F449BA8BF351C45CE2D2A7"/>
            </w:placeholder>
            <w:text/>
          </w:sdtPr>
          <w:sdtEndPr/>
          <w:sdtContent>
            <w:tc>
              <w:tcPr>
                <w:tcW w:w="5885" w:type="dxa"/>
              </w:tcPr>
              <w:p w14:paraId="480FB624" w14:textId="1D1882C8" w:rsidR="0059089E" w:rsidRPr="009C2FDC" w:rsidRDefault="00F63F33" w:rsidP="00E816F7">
                <w:pPr>
                  <w:spacing w:before="120" w:after="120" w:line="259" w:lineRule="auto"/>
                  <w:ind w:left="-1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York Road, Market Weighton</w:t>
                </w:r>
              </w:p>
            </w:tc>
          </w:sdtContent>
        </w:sdt>
        <w:bookmarkEnd w:id="0" w:displacedByCustomXml="prev"/>
      </w:tr>
      <w:tr w:rsidR="0059089E" w:rsidRPr="009C2FDC" w14:paraId="346AF065" w14:textId="77777777" w:rsidTr="00E816F7">
        <w:tblPrEx>
          <w:tblBorders>
            <w:bottom w:val="single" w:sz="4" w:space="0" w:color="B2AC80" w:themeColor="text2"/>
            <w:insideH w:val="single" w:sz="4" w:space="0" w:color="B2AC80" w:themeColor="text2"/>
          </w:tblBorders>
        </w:tblPrEx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202B18DA" w14:textId="77777777" w:rsidR="0059089E" w:rsidRPr="009C2FDC" w:rsidRDefault="0059089E" w:rsidP="00E816F7">
            <w:pPr>
              <w:spacing w:before="120" w:after="120" w:line="259" w:lineRule="auto"/>
            </w:pPr>
            <w:r w:rsidRPr="009C2FDC">
              <w:t>Date</w:t>
            </w:r>
          </w:p>
        </w:tc>
        <w:bookmarkStart w:id="1" w:name="DATE"/>
        <w:tc>
          <w:tcPr>
            <w:tcW w:w="5885" w:type="dxa"/>
          </w:tcPr>
          <w:p w14:paraId="30652C8D" w14:textId="3F670614" w:rsidR="0059089E" w:rsidRPr="009C2FDC" w:rsidRDefault="00F63F33" w:rsidP="00E816F7">
            <w:pPr>
              <w:spacing w:before="120" w:after="120" w:line="259" w:lineRule="auto"/>
              <w:ind w:lef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663581529"/>
                <w:placeholder>
                  <w:docPart w:val="79BCBBA3017444E6B2D26C8809D2631A"/>
                </w:placeholder>
                <w:showingPlcHdr/>
                <w:date>
                  <w:dateFormat w:val="dddd, dd MMMM 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544169">
                  <w:rPr>
                    <w:rStyle w:val="PlaceholderText"/>
                  </w:rPr>
                  <w:t>[</w:t>
                </w:r>
                <w:r w:rsidR="00CE6C6A">
                  <w:rPr>
                    <w:rStyle w:val="PlaceholderText"/>
                  </w:rPr>
                  <w:t>DATE</w:t>
                </w:r>
                <w:r w:rsidR="00544169">
                  <w:rPr>
                    <w:rStyle w:val="PlaceholderText"/>
                  </w:rPr>
                  <w:t>]</w:t>
                </w:r>
              </w:sdtContent>
            </w:sdt>
            <w:bookmarkEnd w:id="1"/>
          </w:p>
        </w:tc>
      </w:tr>
      <w:tr w:rsidR="0059089E" w:rsidRPr="009C2FDC" w14:paraId="29F0ACDE" w14:textId="77777777" w:rsidTr="00E816F7">
        <w:tblPrEx>
          <w:tblBorders>
            <w:bottom w:val="single" w:sz="4" w:space="0" w:color="B2AC80" w:themeColor="text2"/>
            <w:insideH w:val="single" w:sz="4" w:space="0" w:color="B2AC80" w:themeColor="text2"/>
          </w:tblBorders>
        </w:tblPrEx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05951E00" w14:textId="77777777" w:rsidR="0059089E" w:rsidRPr="009C2FDC" w:rsidRDefault="0059089E" w:rsidP="00E816F7">
            <w:pPr>
              <w:spacing w:before="120" w:after="120" w:line="259" w:lineRule="auto"/>
            </w:pPr>
            <w:r>
              <w:t>Company</w:t>
            </w:r>
          </w:p>
        </w:tc>
        <w:bookmarkStart w:id="2" w:name="COMPANY" w:displacedByCustomXml="next"/>
        <w:sdt>
          <w:sdtPr>
            <w:id w:val="-1225365178"/>
            <w:placeholder>
              <w:docPart w:val="B2F7590B8E724B4CA3475C4646A076D8"/>
            </w:placeholder>
            <w:showingPlcHdr/>
            <w:text/>
          </w:sdtPr>
          <w:sdtEndPr/>
          <w:sdtContent>
            <w:tc>
              <w:tcPr>
                <w:tcW w:w="5885" w:type="dxa"/>
              </w:tcPr>
              <w:p w14:paraId="44AC882B" w14:textId="77777777" w:rsidR="0059089E" w:rsidRPr="00544169" w:rsidRDefault="00544169" w:rsidP="00E816F7">
                <w:pPr>
                  <w:spacing w:before="120" w:after="120" w:line="259" w:lineRule="auto"/>
                  <w:ind w:left="-1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</w:t>
                </w:r>
                <w:r w:rsidR="00CE6C6A">
                  <w:rPr>
                    <w:rStyle w:val="PlaceholderText"/>
                  </w:rPr>
                  <w:t>COMPANY</w:t>
                </w:r>
                <w:r w:rsidRPr="00544169">
                  <w:rPr>
                    <w:rStyle w:val="PlaceholderText"/>
                  </w:rPr>
                  <w:t>]</w:t>
                </w:r>
              </w:p>
            </w:tc>
          </w:sdtContent>
        </w:sdt>
        <w:bookmarkEnd w:id="2" w:displacedByCustomXml="prev"/>
      </w:tr>
      <w:tr w:rsidR="0059089E" w:rsidRPr="009C2FDC" w14:paraId="041B5B11" w14:textId="77777777" w:rsidTr="00E816F7">
        <w:tblPrEx>
          <w:tblBorders>
            <w:bottom w:val="single" w:sz="4" w:space="0" w:color="B2AC80" w:themeColor="text2"/>
            <w:insideH w:val="single" w:sz="4" w:space="0" w:color="B2AC80" w:themeColor="text2"/>
          </w:tblBorders>
        </w:tblPrEx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112492EC" w14:textId="77777777" w:rsidR="0059089E" w:rsidRPr="009C2FDC" w:rsidRDefault="0059089E" w:rsidP="00E816F7">
            <w:pPr>
              <w:spacing w:before="120" w:after="120" w:line="259" w:lineRule="auto"/>
            </w:pPr>
            <w:r>
              <w:t>Name and Position</w:t>
            </w:r>
          </w:p>
        </w:tc>
        <w:sdt>
          <w:sdtPr>
            <w:id w:val="106245785"/>
            <w:placeholder>
              <w:docPart w:val="FDF870D193904216845C7F6CA2686903"/>
            </w:placeholder>
            <w:temporary/>
            <w:showingPlcHdr/>
            <w:text w:multiLine="1"/>
          </w:sdtPr>
          <w:sdtEndPr/>
          <w:sdtContent>
            <w:tc>
              <w:tcPr>
                <w:tcW w:w="5885" w:type="dxa"/>
              </w:tcPr>
              <w:p w14:paraId="43252C25" w14:textId="77777777" w:rsidR="0059089E" w:rsidRPr="009C2FDC" w:rsidRDefault="00544169" w:rsidP="00E816F7">
                <w:pPr>
                  <w:spacing w:before="120" w:after="120" w:line="259" w:lineRule="auto"/>
                  <w:ind w:left="-1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9C2FDC" w14:paraId="4B50612D" w14:textId="77777777" w:rsidTr="00E816F7">
        <w:tblPrEx>
          <w:tblBorders>
            <w:bottom w:val="single" w:sz="4" w:space="0" w:color="B2AC80" w:themeColor="text2"/>
            <w:insideH w:val="single" w:sz="4" w:space="0" w:color="B2AC80" w:themeColor="text2"/>
          </w:tblBorders>
        </w:tblPrEx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28814390" w14:textId="77777777" w:rsidR="0059089E" w:rsidRPr="009C2FDC" w:rsidRDefault="0059089E" w:rsidP="00E816F7">
            <w:pPr>
              <w:spacing w:before="120" w:after="120" w:line="259" w:lineRule="auto"/>
            </w:pPr>
            <w:r>
              <w:t>Email</w:t>
            </w:r>
          </w:p>
        </w:tc>
        <w:sdt>
          <w:sdtPr>
            <w:id w:val="-283420071"/>
            <w:placeholder>
              <w:docPart w:val="9564E793F5A64F3EAD10D936866FA95E"/>
            </w:placeholder>
            <w:showingPlcHdr/>
            <w:text/>
          </w:sdtPr>
          <w:sdtEndPr/>
          <w:sdtContent>
            <w:tc>
              <w:tcPr>
                <w:tcW w:w="5885" w:type="dxa"/>
              </w:tcPr>
              <w:p w14:paraId="0209C17C" w14:textId="77777777" w:rsidR="0059089E" w:rsidRPr="009C2FDC" w:rsidRDefault="00544169" w:rsidP="00E816F7">
                <w:pPr>
                  <w:spacing w:before="120" w:after="120" w:line="259" w:lineRule="auto"/>
                  <w:ind w:left="-1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9C2FDC" w14:paraId="57AA33C1" w14:textId="77777777" w:rsidTr="00E816F7">
        <w:tblPrEx>
          <w:tblBorders>
            <w:bottom w:val="single" w:sz="4" w:space="0" w:color="B2AC80" w:themeColor="text2"/>
            <w:insideH w:val="single" w:sz="4" w:space="0" w:color="B2AC80" w:themeColor="text2"/>
          </w:tblBorders>
        </w:tblPrEx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65ACDEDA" w14:textId="77777777" w:rsidR="0059089E" w:rsidRPr="009C2FDC" w:rsidRDefault="0059089E" w:rsidP="00E816F7">
            <w:pPr>
              <w:spacing w:before="120" w:after="120" w:line="259" w:lineRule="auto"/>
            </w:pPr>
            <w:r>
              <w:t>Telephone</w:t>
            </w:r>
          </w:p>
        </w:tc>
        <w:sdt>
          <w:sdtPr>
            <w:id w:val="2002076117"/>
            <w:placeholder>
              <w:docPart w:val="35EACC76C9D64DB29C25B01A537EC208"/>
            </w:placeholder>
            <w:showingPlcHdr/>
            <w:text/>
          </w:sdtPr>
          <w:sdtEndPr/>
          <w:sdtContent>
            <w:tc>
              <w:tcPr>
                <w:tcW w:w="5885" w:type="dxa"/>
              </w:tcPr>
              <w:p w14:paraId="33EE4A6E" w14:textId="77777777" w:rsidR="0059089E" w:rsidRPr="009C2FDC" w:rsidRDefault="00544169" w:rsidP="00E816F7">
                <w:pPr>
                  <w:spacing w:before="120" w:after="120" w:line="259" w:lineRule="auto"/>
                  <w:ind w:left="-1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</w:tbl>
    <w:p w14:paraId="37904C21" w14:textId="041D0E6A" w:rsidR="0059089E" w:rsidRPr="009C2FDC" w:rsidRDefault="0059089E" w:rsidP="0059089E">
      <w:pPr>
        <w:pStyle w:val="Subtitle"/>
      </w:pPr>
      <w:r w:rsidRPr="009C2FDC">
        <w:t xml:space="preserve">Financial </w:t>
      </w:r>
      <w:r>
        <w:t>o</w:t>
      </w:r>
      <w:r w:rsidRPr="009C2FDC">
        <w:t>ffer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61"/>
        <w:gridCol w:w="5743"/>
      </w:tblGrid>
      <w:tr w:rsidR="0059089E" w:rsidRPr="009C2FDC" w14:paraId="60F1EA22" w14:textId="77777777" w:rsidTr="007075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461" w:type="dxa"/>
          </w:tcPr>
          <w:p w14:paraId="35C55FBC" w14:textId="77777777" w:rsidR="0059089E" w:rsidRPr="009C2FDC" w:rsidRDefault="0059089E" w:rsidP="00E816F7">
            <w:pPr>
              <w:spacing w:before="120" w:after="120" w:line="259" w:lineRule="auto"/>
            </w:pPr>
            <w:r w:rsidRPr="009C2FDC">
              <w:t>Gross/Greenfield Offer (£/Total)</w:t>
            </w:r>
          </w:p>
        </w:tc>
        <w:sdt>
          <w:sdtPr>
            <w:id w:val="-950699352"/>
            <w:placeholder>
              <w:docPart w:val="E1A4F34D65BB45D9BB851EC47D43A4D7"/>
            </w:placeholder>
            <w:temporary/>
            <w:showingPlcHdr/>
            <w:text w:multiLine="1"/>
          </w:sdtPr>
          <w:sdtEndPr/>
          <w:sdtContent>
            <w:tc>
              <w:tcPr>
                <w:tcW w:w="5743" w:type="dxa"/>
              </w:tcPr>
              <w:p w14:paraId="6FF68FA7" w14:textId="77777777" w:rsidR="0059089E" w:rsidRPr="009C2FDC" w:rsidRDefault="00544169" w:rsidP="00E816F7">
                <w:pPr>
                  <w:spacing w:before="120" w:after="120" w:line="259" w:lineRule="auto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707529" w:rsidRPr="009C2FDC" w14:paraId="6696F443" w14:textId="77777777" w:rsidTr="0070752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1" w:type="dxa"/>
          </w:tcPr>
          <w:p w14:paraId="3BB00CEB" w14:textId="77777777" w:rsidR="00707529" w:rsidRPr="009C2FDC" w:rsidRDefault="00707529" w:rsidP="007D1413">
            <w:pPr>
              <w:spacing w:before="120" w:after="120" w:line="259" w:lineRule="auto"/>
            </w:pPr>
            <w:bookmarkStart w:id="3" w:name="_Hlk130221011"/>
            <w:r>
              <w:t>Planning Gain</w:t>
            </w:r>
            <w:r w:rsidR="009D70AB">
              <w:t xml:space="preserve"> Contributions</w:t>
            </w:r>
            <w:r w:rsidRPr="009C2FDC">
              <w:t xml:space="preserve"> (£/Total)</w:t>
            </w:r>
          </w:p>
        </w:tc>
        <w:sdt>
          <w:sdtPr>
            <w:id w:val="1033694028"/>
            <w:placeholder>
              <w:docPart w:val="19D8BD4C3A774B20837B0844A5D9B339"/>
            </w:placeholder>
            <w:showingPlcHdr/>
            <w:text/>
          </w:sdtPr>
          <w:sdtEndPr/>
          <w:sdtContent>
            <w:tc>
              <w:tcPr>
                <w:tcW w:w="5743" w:type="dxa"/>
              </w:tcPr>
              <w:p w14:paraId="6BEC62CB" w14:textId="77777777" w:rsidR="00707529" w:rsidRPr="009C2FDC" w:rsidRDefault="00707529" w:rsidP="007D1413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9C2FDC" w14:paraId="02FBAB63" w14:textId="77777777" w:rsidTr="0070752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1" w:type="dxa"/>
          </w:tcPr>
          <w:p w14:paraId="4825AB8B" w14:textId="77777777" w:rsidR="0059089E" w:rsidRPr="009C2FDC" w:rsidRDefault="0059089E" w:rsidP="00E816F7">
            <w:pPr>
              <w:spacing w:before="120" w:after="120" w:line="259" w:lineRule="auto"/>
            </w:pPr>
            <w:r w:rsidRPr="009C2FDC">
              <w:t>Abnormal Costs (£/Total)</w:t>
            </w:r>
          </w:p>
        </w:tc>
        <w:sdt>
          <w:sdtPr>
            <w:id w:val="-72433564"/>
            <w:placeholder>
              <w:docPart w:val="1FBF4749DAC04C9E9CBDF27D34D2A78E"/>
            </w:placeholder>
            <w:showingPlcHdr/>
            <w:text/>
          </w:sdtPr>
          <w:sdtEndPr/>
          <w:sdtContent>
            <w:tc>
              <w:tcPr>
                <w:tcW w:w="5743" w:type="dxa"/>
              </w:tcPr>
              <w:p w14:paraId="6832E157" w14:textId="77777777" w:rsidR="0059089E" w:rsidRPr="009C2FDC" w:rsidRDefault="00544169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bookmarkEnd w:id="3"/>
      <w:tr w:rsidR="0059089E" w:rsidRPr="009C2FDC" w14:paraId="71EC426C" w14:textId="77777777" w:rsidTr="0070752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1" w:type="dxa"/>
          </w:tcPr>
          <w:p w14:paraId="0BEAB435" w14:textId="77777777" w:rsidR="0059089E" w:rsidRPr="009C2FDC" w:rsidRDefault="0059089E" w:rsidP="00E816F7">
            <w:pPr>
              <w:spacing w:before="120" w:after="120" w:line="259" w:lineRule="auto"/>
            </w:pPr>
            <w:r w:rsidRPr="009C2FDC">
              <w:t>Net Offer (£/Total)</w:t>
            </w:r>
          </w:p>
        </w:tc>
        <w:sdt>
          <w:sdtPr>
            <w:id w:val="-1845391083"/>
            <w:placeholder>
              <w:docPart w:val="BE8EC963FB38425DB1CE0D830C58167D"/>
            </w:placeholder>
            <w:showingPlcHdr/>
            <w:text/>
          </w:sdtPr>
          <w:sdtEndPr/>
          <w:sdtContent>
            <w:tc>
              <w:tcPr>
                <w:tcW w:w="5743" w:type="dxa"/>
              </w:tcPr>
              <w:p w14:paraId="4610146C" w14:textId="77777777" w:rsidR="0059089E" w:rsidRPr="009C2FDC" w:rsidRDefault="00544169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</w:tbl>
    <w:p w14:paraId="0FBD19EE" w14:textId="77777777" w:rsidR="0059089E" w:rsidRDefault="0059089E" w:rsidP="0059089E">
      <w:pPr>
        <w:pStyle w:val="Subtitle"/>
      </w:pPr>
      <w:r>
        <w:t>Conditional items (if any)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47"/>
        <w:gridCol w:w="2211"/>
        <w:gridCol w:w="3546"/>
      </w:tblGrid>
      <w:tr w:rsidR="0059089E" w:rsidRPr="009C2FDC" w14:paraId="29D9B0D1" w14:textId="77777777" w:rsidTr="00B644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447" w:type="dxa"/>
          </w:tcPr>
          <w:p w14:paraId="64987A21" w14:textId="77777777" w:rsidR="0059089E" w:rsidRPr="009C2FDC" w:rsidRDefault="0059089E" w:rsidP="00E816F7">
            <w:pPr>
              <w:spacing w:before="120" w:after="120" w:line="259" w:lineRule="auto"/>
            </w:pPr>
            <w:r w:rsidRPr="009C2FDC">
              <w:t>Contract</w:t>
            </w:r>
          </w:p>
        </w:tc>
        <w:sdt>
          <w:sdtPr>
            <w:id w:val="2060518644"/>
            <w:placeholder>
              <w:docPart w:val="240AEA5D1FCE45C29B7311421AC8C0EF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5757" w:type="dxa"/>
                <w:gridSpan w:val="2"/>
              </w:tcPr>
              <w:p w14:paraId="48922672" w14:textId="77777777" w:rsidR="0059089E" w:rsidRPr="009C2FDC" w:rsidRDefault="00A9430B" w:rsidP="00E816F7">
                <w:pPr>
                  <w:spacing w:before="120" w:after="120" w:line="259" w:lineRule="auto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 w:rsidR="007A7133">
                  <w:rPr>
                    <w:rStyle w:val="PlaceholderText"/>
                  </w:rPr>
                  <w:t xml:space="preserve"> or overtype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59089E" w:rsidRPr="009C2FDC" w14:paraId="285FB436" w14:textId="77777777" w:rsidTr="00B644F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7" w:type="dxa"/>
          </w:tcPr>
          <w:p w14:paraId="1F610DC1" w14:textId="77777777" w:rsidR="0059089E" w:rsidRPr="009C2FDC" w:rsidRDefault="0059089E" w:rsidP="00E816F7">
            <w:pPr>
              <w:spacing w:before="120" w:after="120" w:line="259" w:lineRule="auto"/>
            </w:pPr>
            <w:r w:rsidRPr="009C2FDC">
              <w:t>Board Approval</w:t>
            </w:r>
          </w:p>
        </w:tc>
        <w:sdt>
          <w:sdtPr>
            <w:id w:val="-134810238"/>
            <w:placeholder>
              <w:docPart w:val="5B6A87A62B56440FB16144F0C7FA68ED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5757" w:type="dxa"/>
                <w:gridSpan w:val="2"/>
              </w:tcPr>
              <w:p w14:paraId="6959780F" w14:textId="77777777" w:rsidR="0059089E" w:rsidRPr="009C2FDC" w:rsidRDefault="00237A39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 xml:space="preserve"> or overtype]</w:t>
                </w:r>
              </w:p>
            </w:tc>
          </w:sdtContent>
        </w:sdt>
      </w:tr>
      <w:tr w:rsidR="0059089E" w:rsidRPr="009C2FDC" w14:paraId="7B2BB9F3" w14:textId="77777777" w:rsidTr="00B644F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7" w:type="dxa"/>
          </w:tcPr>
          <w:p w14:paraId="7A915082" w14:textId="77777777" w:rsidR="0059089E" w:rsidRPr="009C2FDC" w:rsidRDefault="0059089E" w:rsidP="00E816F7">
            <w:pPr>
              <w:spacing w:before="120" w:after="120" w:line="259" w:lineRule="auto"/>
            </w:pPr>
            <w:r w:rsidRPr="009C2FDC">
              <w:t>External Funding</w:t>
            </w:r>
          </w:p>
        </w:tc>
        <w:sdt>
          <w:sdtPr>
            <w:id w:val="-2124138413"/>
            <w:placeholder>
              <w:docPart w:val="21CFE9494A024DB98F5B0AD9DDC39305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5757" w:type="dxa"/>
                <w:gridSpan w:val="2"/>
              </w:tcPr>
              <w:p w14:paraId="33CA83B6" w14:textId="77777777" w:rsidR="0059089E" w:rsidRPr="009C2FDC" w:rsidRDefault="00237A39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 xml:space="preserve"> or overtype]</w:t>
                </w:r>
              </w:p>
            </w:tc>
          </w:sdtContent>
        </w:sdt>
      </w:tr>
      <w:tr w:rsidR="0059089E" w:rsidRPr="009C2FDC" w14:paraId="30D87E3D" w14:textId="77777777" w:rsidTr="00B644F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7" w:type="dxa"/>
          </w:tcPr>
          <w:p w14:paraId="5789A180" w14:textId="77777777" w:rsidR="0059089E" w:rsidRPr="009C2FDC" w:rsidRDefault="0059089E" w:rsidP="00E816F7">
            <w:pPr>
              <w:spacing w:before="120" w:after="120" w:line="259" w:lineRule="auto"/>
            </w:pPr>
            <w:r w:rsidRPr="009C2FDC">
              <w:t>Title</w:t>
            </w:r>
          </w:p>
        </w:tc>
        <w:sdt>
          <w:sdtPr>
            <w:id w:val="-393513477"/>
            <w:placeholder>
              <w:docPart w:val="715F1AADF261405FAD9110231A30BB6F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5757" w:type="dxa"/>
                <w:gridSpan w:val="2"/>
              </w:tcPr>
              <w:p w14:paraId="5605A003" w14:textId="77777777" w:rsidR="0059089E" w:rsidRPr="009C2FDC" w:rsidRDefault="00237A39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 xml:space="preserve"> or overtype]</w:t>
                </w:r>
              </w:p>
            </w:tc>
          </w:sdtContent>
        </w:sdt>
      </w:tr>
      <w:tr w:rsidR="0059089E" w:rsidRPr="009C2FDC" w14:paraId="4987AB16" w14:textId="77777777" w:rsidTr="00B644F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7" w:type="dxa"/>
          </w:tcPr>
          <w:p w14:paraId="7C6FBA41" w14:textId="77777777" w:rsidR="0059089E" w:rsidRPr="009C2FDC" w:rsidRDefault="0059089E" w:rsidP="00E816F7">
            <w:pPr>
              <w:spacing w:before="120" w:after="120" w:line="259" w:lineRule="auto"/>
            </w:pPr>
            <w:r w:rsidRPr="009C2FDC">
              <w:t>Vacant Possession</w:t>
            </w:r>
          </w:p>
        </w:tc>
        <w:sdt>
          <w:sdtPr>
            <w:id w:val="1006014331"/>
            <w:placeholder>
              <w:docPart w:val="E46B4A6B2CDD43D8AA51F1880147A0ED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5757" w:type="dxa"/>
                <w:gridSpan w:val="2"/>
              </w:tcPr>
              <w:p w14:paraId="6549567B" w14:textId="77777777" w:rsidR="0059089E" w:rsidRPr="009C2FDC" w:rsidRDefault="00237A39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 xml:space="preserve"> or overtype]</w:t>
                </w:r>
              </w:p>
            </w:tc>
          </w:sdtContent>
        </w:sdt>
      </w:tr>
      <w:tr w:rsidR="0059089E" w:rsidRPr="009C2FDC" w14:paraId="75767809" w14:textId="77777777" w:rsidTr="00B644F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7" w:type="dxa"/>
            <w:vMerge w:val="restart"/>
          </w:tcPr>
          <w:p w14:paraId="74BB553D" w14:textId="77777777" w:rsidR="0059089E" w:rsidRPr="009C2FDC" w:rsidRDefault="0059089E" w:rsidP="00E816F7">
            <w:pPr>
              <w:spacing w:before="120" w:after="120" w:line="259" w:lineRule="auto"/>
            </w:pPr>
            <w:bookmarkStart w:id="4" w:name="_Hlk130206083"/>
            <w:r w:rsidRPr="009C2FDC">
              <w:t>Planning</w:t>
            </w:r>
          </w:p>
        </w:tc>
        <w:sdt>
          <w:sdtPr>
            <w:id w:val="-1775316446"/>
            <w:placeholder>
              <w:docPart w:val="8098AB55F97E4E089251C3F08F7EBD71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11" w:type="dxa"/>
              </w:tcPr>
              <w:p w14:paraId="51C1F4BA" w14:textId="77777777" w:rsidR="0059089E" w:rsidRPr="009C2FDC" w:rsidRDefault="00765C9C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  <w:tc>
          <w:tcPr>
            <w:tcW w:w="3546" w:type="dxa"/>
          </w:tcPr>
          <w:p w14:paraId="18D66F3F" w14:textId="77777777" w:rsidR="0059089E" w:rsidRPr="009C2FDC" w:rsidRDefault="0059089E" w:rsidP="00E816F7">
            <w:pPr>
              <w:spacing w:before="120" w:after="12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B2AC80" w:themeColor="text2"/>
              </w:rPr>
            </w:pPr>
            <w:r w:rsidRPr="009C2FDC">
              <w:rPr>
                <w:i/>
                <w:iCs/>
                <w:color w:val="B2AC80" w:themeColor="text2"/>
              </w:rPr>
              <w:t>If yes, please elaborate below:</w:t>
            </w:r>
          </w:p>
        </w:tc>
      </w:tr>
      <w:bookmarkEnd w:id="4"/>
      <w:tr w:rsidR="00237A39" w:rsidRPr="009C2FDC" w14:paraId="0A16EA1E" w14:textId="77777777" w:rsidTr="00B644F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7" w:type="dxa"/>
            <w:vMerge/>
          </w:tcPr>
          <w:p w14:paraId="5CE7DB4B" w14:textId="77777777" w:rsidR="00237A39" w:rsidRPr="009C2FDC" w:rsidRDefault="00237A39" w:rsidP="00237A39">
            <w:pPr>
              <w:spacing w:before="120" w:after="120" w:line="259" w:lineRule="auto"/>
            </w:pPr>
          </w:p>
        </w:tc>
        <w:sdt>
          <w:sdtPr>
            <w:id w:val="-2030324119"/>
            <w:placeholder>
              <w:docPart w:val="F928C53A1BEB4E6C8078C938E9E1DC85"/>
            </w:placeholder>
            <w:showingPlcHdr/>
            <w:text/>
          </w:sdtPr>
          <w:sdtEndPr/>
          <w:sdtContent>
            <w:tc>
              <w:tcPr>
                <w:tcW w:w="5757" w:type="dxa"/>
                <w:gridSpan w:val="2"/>
              </w:tcPr>
              <w:p w14:paraId="45D4A6FC" w14:textId="77777777" w:rsidR="00237A39" w:rsidRPr="009C2FDC" w:rsidRDefault="00237A39" w:rsidP="00237A39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237A39" w:rsidRPr="009C2FDC" w14:paraId="5F0CD916" w14:textId="77777777" w:rsidTr="00B644F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7" w:type="dxa"/>
          </w:tcPr>
          <w:p w14:paraId="2C2028D6" w14:textId="77777777" w:rsidR="00237A39" w:rsidRPr="009C2FDC" w:rsidRDefault="00237A39" w:rsidP="00237A39">
            <w:pPr>
              <w:spacing w:before="120" w:after="120" w:line="259" w:lineRule="auto"/>
            </w:pPr>
            <w:r>
              <w:t>Legal Challenge Period</w:t>
            </w:r>
          </w:p>
        </w:tc>
        <w:sdt>
          <w:sdtPr>
            <w:id w:val="-998265208"/>
            <w:placeholder>
              <w:docPart w:val="5AB84884E7EB4815876DB3D0C4E3967B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5757" w:type="dxa"/>
                <w:gridSpan w:val="2"/>
              </w:tcPr>
              <w:p w14:paraId="68CB6C76" w14:textId="77777777" w:rsidR="00237A39" w:rsidRPr="009C2FDC" w:rsidRDefault="00237A39" w:rsidP="00237A39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 xml:space="preserve"> or overtype]</w:t>
                </w:r>
              </w:p>
            </w:tc>
          </w:sdtContent>
        </w:sdt>
      </w:tr>
      <w:tr w:rsidR="00237A39" w:rsidRPr="009C2FDC" w14:paraId="50EA8DD5" w14:textId="77777777" w:rsidTr="00087D8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7" w:type="dxa"/>
            <w:vMerge w:val="restart"/>
          </w:tcPr>
          <w:p w14:paraId="0AF10241" w14:textId="77777777" w:rsidR="00237A39" w:rsidRPr="009C2FDC" w:rsidRDefault="00237A39" w:rsidP="00237A39">
            <w:pPr>
              <w:spacing w:before="120" w:after="120" w:line="259" w:lineRule="auto"/>
            </w:pPr>
            <w:r>
              <w:t>Other</w:t>
            </w:r>
          </w:p>
        </w:tc>
        <w:sdt>
          <w:sdtPr>
            <w:id w:val="1673518257"/>
            <w:placeholder>
              <w:docPart w:val="03A8404F6B404883B992A5E07472D985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11" w:type="dxa"/>
              </w:tcPr>
              <w:p w14:paraId="5AF0223F" w14:textId="77777777" w:rsidR="00237A39" w:rsidRPr="009C2FDC" w:rsidRDefault="00237A39" w:rsidP="00237A39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  <w:tc>
          <w:tcPr>
            <w:tcW w:w="3546" w:type="dxa"/>
          </w:tcPr>
          <w:p w14:paraId="495EB24A" w14:textId="77777777" w:rsidR="00237A39" w:rsidRPr="009C2FDC" w:rsidRDefault="00237A39" w:rsidP="00237A39">
            <w:pPr>
              <w:spacing w:before="120" w:after="12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B2AC80" w:themeColor="text2"/>
              </w:rPr>
            </w:pPr>
            <w:r w:rsidRPr="009C2FDC">
              <w:rPr>
                <w:i/>
                <w:iCs/>
                <w:color w:val="B2AC80" w:themeColor="text2"/>
              </w:rPr>
              <w:t>If yes, please elaborate below:</w:t>
            </w:r>
          </w:p>
        </w:tc>
      </w:tr>
      <w:tr w:rsidR="00237A39" w:rsidRPr="009C2FDC" w14:paraId="2ED7E657" w14:textId="77777777" w:rsidTr="00087D8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7" w:type="dxa"/>
            <w:vMerge/>
          </w:tcPr>
          <w:p w14:paraId="5150131F" w14:textId="77777777" w:rsidR="00237A39" w:rsidRPr="009C2FDC" w:rsidRDefault="00237A39" w:rsidP="00237A39">
            <w:pPr>
              <w:spacing w:before="120" w:after="120" w:line="259" w:lineRule="auto"/>
            </w:pPr>
          </w:p>
        </w:tc>
        <w:sdt>
          <w:sdtPr>
            <w:id w:val="-657152804"/>
            <w:placeholder>
              <w:docPart w:val="424E066F6B0D4D238C8931B626ED86AD"/>
            </w:placeholder>
            <w:showingPlcHdr/>
            <w:text/>
          </w:sdtPr>
          <w:sdtEndPr/>
          <w:sdtContent>
            <w:tc>
              <w:tcPr>
                <w:tcW w:w="5757" w:type="dxa"/>
                <w:gridSpan w:val="2"/>
              </w:tcPr>
              <w:p w14:paraId="07FA77F0" w14:textId="77777777" w:rsidR="00237A39" w:rsidRPr="009C2FDC" w:rsidRDefault="00237A39" w:rsidP="00237A39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</w:tbl>
    <w:p w14:paraId="2BAC5B44" w14:textId="77777777" w:rsidR="0059089E" w:rsidRDefault="0059089E" w:rsidP="0059089E">
      <w:pPr>
        <w:jc w:val="both"/>
        <w:rPr>
          <w:rFonts w:cs="Arial"/>
          <w:b/>
          <w:bCs/>
          <w:color w:val="AAA57A"/>
          <w:sz w:val="24"/>
          <w:szCs w:val="24"/>
        </w:rPr>
      </w:pPr>
      <w:r>
        <w:br w:type="page"/>
      </w:r>
    </w:p>
    <w:p w14:paraId="0E361A5F" w14:textId="77777777" w:rsidR="0059089E" w:rsidRDefault="0059089E" w:rsidP="0059089E">
      <w:pPr>
        <w:pStyle w:val="Subtitle"/>
      </w:pPr>
      <w:r>
        <w:lastRenderedPageBreak/>
        <w:t>Pre-exchange Requirements (if any)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204"/>
      </w:tblGrid>
      <w:tr w:rsidR="00237A39" w:rsidRPr="009C2FDC" w14:paraId="71E5C6CE" w14:textId="77777777" w:rsidTr="00237A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2"/>
        </w:trPr>
        <w:sdt>
          <w:sdtPr>
            <w:rPr>
              <w:bCs/>
            </w:rPr>
            <w:id w:val="307669314"/>
            <w:placeholder>
              <w:docPart w:val="63ED58D306B648F2A12E2DC2D8AF9CF1"/>
            </w:placeholder>
            <w:temporary/>
            <w:showingPlcHdr/>
            <w:text w:multiLine="1"/>
          </w:sdtPr>
          <w:sdtEndPr/>
          <w:sdtContent>
            <w:tc>
              <w:tcPr>
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<w:tcW w:w="10204" w:type="dxa"/>
                <w:tcBorders>
                  <w:bottom w:val="single" w:sz="2" w:space="0" w:color="B2AC80" w:themeColor="text2"/>
                </w:tcBorders>
              </w:tcPr>
              <w:p w14:paraId="4C9E59BF" w14:textId="77777777" w:rsidR="00237A39" w:rsidRPr="002B4267" w:rsidRDefault="002B4267" w:rsidP="00237A39">
                <w:pPr>
                  <w:spacing w:before="120" w:after="120" w:line="259" w:lineRule="auto"/>
                  <w:rPr>
                    <w:b w:val="0"/>
                    <w:bCs/>
                  </w:rPr>
                </w:pPr>
                <w:r w:rsidRPr="002B4267">
                  <w:rPr>
                    <w:rStyle w:val="PlaceholderText"/>
                    <w:b w:val="0"/>
                  </w:rPr>
                  <w:t>[Click to enter text]</w:t>
                </w:r>
              </w:p>
            </w:tc>
          </w:sdtContent>
        </w:sdt>
      </w:tr>
    </w:tbl>
    <w:p w14:paraId="1708C58C" w14:textId="77777777" w:rsidR="0059089E" w:rsidRPr="009C2FDC" w:rsidRDefault="0059089E" w:rsidP="0059089E">
      <w:pPr>
        <w:pStyle w:val="Subtitle"/>
      </w:pPr>
      <w:r w:rsidRPr="009C2FDC">
        <w:t>Payment Profile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35"/>
        <w:gridCol w:w="3532"/>
        <w:gridCol w:w="2237"/>
      </w:tblGrid>
      <w:tr w:rsidR="0059089E" w:rsidRPr="009C2FDC" w14:paraId="7BBAE929" w14:textId="77777777" w:rsidTr="00237A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435" w:type="dxa"/>
            <w:tcBorders>
              <w:top w:val="nil"/>
              <w:bottom w:val="single" w:sz="4" w:space="0" w:color="B2AC80" w:themeColor="text2"/>
            </w:tcBorders>
          </w:tcPr>
          <w:p w14:paraId="468F5750" w14:textId="77777777" w:rsidR="0059089E" w:rsidRPr="009C2FDC" w:rsidRDefault="0059089E" w:rsidP="00E816F7">
            <w:pPr>
              <w:spacing w:before="120" w:after="120" w:line="259" w:lineRule="auto"/>
            </w:pPr>
          </w:p>
        </w:tc>
        <w:tc>
          <w:tcPr>
            <w:tcW w:w="3532" w:type="dxa"/>
            <w:tcBorders>
              <w:top w:val="nil"/>
              <w:bottom w:val="single" w:sz="4" w:space="0" w:color="B2AC80" w:themeColor="text2"/>
            </w:tcBorders>
          </w:tcPr>
          <w:p w14:paraId="04156E89" w14:textId="77777777" w:rsidR="0059089E" w:rsidRPr="009C2FDC" w:rsidRDefault="0059089E" w:rsidP="00E816F7">
            <w:pPr>
              <w:spacing w:before="120" w:after="120" w:line="259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B2AC80" w:themeColor="text2"/>
              </w:rPr>
            </w:pPr>
            <w:r w:rsidRPr="009C2FDC">
              <w:rPr>
                <w:b/>
                <w:bCs/>
                <w:color w:val="B2AC80" w:themeColor="text2"/>
              </w:rPr>
              <w:t>Amount (£)</w:t>
            </w:r>
          </w:p>
        </w:tc>
        <w:tc>
          <w:tcPr>
            <w:tcW w:w="2237" w:type="dxa"/>
            <w:tcBorders>
              <w:top w:val="nil"/>
              <w:bottom w:val="single" w:sz="4" w:space="0" w:color="B2AC80" w:themeColor="text2"/>
            </w:tcBorders>
          </w:tcPr>
          <w:p w14:paraId="453E2269" w14:textId="77777777" w:rsidR="0059089E" w:rsidRPr="009C2FDC" w:rsidRDefault="0059089E" w:rsidP="00E816F7">
            <w:pPr>
              <w:spacing w:before="120" w:after="120" w:line="259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B2AC80" w:themeColor="text2"/>
              </w:rPr>
            </w:pPr>
            <w:r>
              <w:rPr>
                <w:b/>
                <w:bCs/>
                <w:color w:val="B2AC80" w:themeColor="text2"/>
              </w:rPr>
              <w:t>Cash or Avalised Promissory Note</w:t>
            </w:r>
          </w:p>
        </w:tc>
      </w:tr>
      <w:tr w:rsidR="00237A39" w:rsidRPr="009C2FDC" w14:paraId="0B1A7ABF" w14:textId="77777777" w:rsidTr="00237A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5" w:type="dxa"/>
            <w:tcBorders>
              <w:top w:val="single" w:sz="4" w:space="0" w:color="B2AC80" w:themeColor="text2"/>
            </w:tcBorders>
          </w:tcPr>
          <w:p w14:paraId="4C8FD3FD" w14:textId="77777777" w:rsidR="00237A39" w:rsidRPr="009C2FDC" w:rsidRDefault="00237A39" w:rsidP="00237A39">
            <w:pPr>
              <w:spacing w:before="120" w:after="120" w:line="259" w:lineRule="auto"/>
            </w:pPr>
            <w:r w:rsidRPr="009C2FDC">
              <w:t>Deposit (£)</w:t>
            </w:r>
          </w:p>
        </w:tc>
        <w:sdt>
          <w:sdtPr>
            <w:id w:val="398490406"/>
            <w:placeholder>
              <w:docPart w:val="F7E0BC63180A41BBBA6E9128D9FCE20B"/>
            </w:placeholder>
            <w:temporary/>
            <w:showingPlcHdr/>
            <w:text/>
          </w:sdtPr>
          <w:sdtEndPr/>
          <w:sdtContent>
            <w:tc>
              <w:tcPr>
                <w:tcW w:w="3532" w:type="dxa"/>
                <w:tcBorders>
                  <w:top w:val="single" w:sz="4" w:space="0" w:color="B2AC80" w:themeColor="text2"/>
                </w:tcBorders>
              </w:tcPr>
              <w:p w14:paraId="44C461C2" w14:textId="77777777" w:rsidR="00237A39" w:rsidRPr="009C2FDC" w:rsidRDefault="00237A39" w:rsidP="00237A39">
                <w:pPr>
                  <w:spacing w:before="120" w:after="120" w:line="259" w:lineRule="auto"/>
                  <w:jc w:val="righ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395938403"/>
            <w:placeholder>
              <w:docPart w:val="9013F8136525423D9D93AD908FFFDAF9"/>
            </w:placeholder>
            <w:showingPlcHdr/>
            <w:comboBox>
              <w:listItem w:value="Choose an item."/>
              <w:listItem w:displayText="Cash" w:value="Cash"/>
              <w:listItem w:displayText="Prom. Note" w:value="Prom. Note"/>
            </w:comboBox>
          </w:sdtPr>
          <w:sdtEndPr/>
          <w:sdtContent>
            <w:tc>
              <w:tcPr>
                <w:tcW w:w="2237" w:type="dxa"/>
                <w:tcBorders>
                  <w:top w:val="single" w:sz="4" w:space="0" w:color="B2AC80" w:themeColor="text2"/>
                </w:tcBorders>
              </w:tcPr>
              <w:p w14:paraId="3CE728F1" w14:textId="77777777" w:rsidR="00237A39" w:rsidRPr="009C2FDC" w:rsidRDefault="00237A39" w:rsidP="00237A39">
                <w:pPr>
                  <w:spacing w:before="120" w:after="120" w:line="259" w:lineRule="auto"/>
                  <w:jc w:val="righ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237A39" w:rsidRPr="009C2FDC" w14:paraId="3DC36276" w14:textId="77777777" w:rsidTr="00237A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5" w:type="dxa"/>
          </w:tcPr>
          <w:p w14:paraId="11E3B905" w14:textId="77777777" w:rsidR="00237A39" w:rsidRPr="009C2FDC" w:rsidRDefault="00237A39" w:rsidP="00237A39">
            <w:pPr>
              <w:spacing w:before="120" w:after="120" w:line="259" w:lineRule="auto"/>
            </w:pPr>
            <w:r w:rsidRPr="009C2FDC">
              <w:t>Deposit (</w:t>
            </w:r>
            <w:r>
              <w:t>payable as Agent or Stakeholder)</w:t>
            </w:r>
          </w:p>
        </w:tc>
        <w:sdt>
          <w:sdtPr>
            <w:id w:val="-410701088"/>
            <w:placeholder>
              <w:docPart w:val="7C3408D7415C45068BA1F3B30FADECE2"/>
            </w:placeholder>
            <w:showingPlcHdr/>
            <w:text/>
          </w:sdtPr>
          <w:sdtEndPr/>
          <w:sdtContent>
            <w:tc>
              <w:tcPr>
                <w:tcW w:w="3532" w:type="dxa"/>
              </w:tcPr>
              <w:p w14:paraId="683DC12B" w14:textId="77777777" w:rsidR="00237A39" w:rsidRPr="009C2FDC" w:rsidRDefault="00237A39" w:rsidP="00237A39">
                <w:pPr>
                  <w:spacing w:before="120" w:after="120" w:line="259" w:lineRule="auto"/>
                  <w:jc w:val="righ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444745183"/>
            <w:placeholder>
              <w:docPart w:val="37DC6E735E344AB788A8751592D82EE3"/>
            </w:placeholder>
            <w:showingPlcHdr/>
            <w:comboBox>
              <w:listItem w:value="Choose an item."/>
              <w:listItem w:displayText="Cash" w:value="Cash"/>
              <w:listItem w:displayText="Prom. Note" w:value="Prom. Note"/>
            </w:comboBox>
          </w:sdtPr>
          <w:sdtEndPr/>
          <w:sdtContent>
            <w:tc>
              <w:tcPr>
                <w:tcW w:w="2237" w:type="dxa"/>
              </w:tcPr>
              <w:p w14:paraId="24286BFC" w14:textId="77777777" w:rsidR="00237A39" w:rsidRPr="009C2FDC" w:rsidRDefault="002B4267" w:rsidP="00237A39">
                <w:pPr>
                  <w:spacing w:before="120" w:after="120" w:line="259" w:lineRule="auto"/>
                  <w:jc w:val="righ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237A39" w:rsidRPr="009C2FDC" w14:paraId="44759AD9" w14:textId="77777777" w:rsidTr="00237A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5" w:type="dxa"/>
          </w:tcPr>
          <w:p w14:paraId="0BA52063" w14:textId="77777777" w:rsidR="00237A39" w:rsidRPr="009C2FDC" w:rsidRDefault="00237A39" w:rsidP="00237A39"/>
        </w:tc>
        <w:tc>
          <w:tcPr>
            <w:tcW w:w="3532" w:type="dxa"/>
          </w:tcPr>
          <w:p w14:paraId="58D82F6F" w14:textId="77777777" w:rsidR="00237A39" w:rsidRPr="009C2FDC" w:rsidRDefault="00237A39" w:rsidP="00237A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37" w:type="dxa"/>
          </w:tcPr>
          <w:p w14:paraId="78A09B60" w14:textId="77777777" w:rsidR="00237A39" w:rsidRPr="009C2FDC" w:rsidRDefault="00237A39" w:rsidP="00237A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37A39" w:rsidRPr="009C2FDC" w14:paraId="081840D8" w14:textId="77777777" w:rsidTr="00237A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5" w:type="dxa"/>
          </w:tcPr>
          <w:p w14:paraId="6EC2631A" w14:textId="77777777" w:rsidR="00237A39" w:rsidRPr="009C2FDC" w:rsidRDefault="00237A39" w:rsidP="00237A39">
            <w:pPr>
              <w:spacing w:before="120" w:after="120" w:line="259" w:lineRule="auto"/>
            </w:pPr>
            <w:r w:rsidRPr="009C2FDC">
              <w:t>Completion (£)</w:t>
            </w:r>
          </w:p>
        </w:tc>
        <w:sdt>
          <w:sdtPr>
            <w:id w:val="1131445951"/>
            <w:placeholder>
              <w:docPart w:val="34E59911F3E14F14A6CE0F3FE36C6233"/>
            </w:placeholder>
            <w:showingPlcHdr/>
            <w:text/>
          </w:sdtPr>
          <w:sdtEndPr/>
          <w:sdtContent>
            <w:tc>
              <w:tcPr>
                <w:tcW w:w="3532" w:type="dxa"/>
              </w:tcPr>
              <w:p w14:paraId="3260C858" w14:textId="77777777" w:rsidR="00237A39" w:rsidRPr="009C2FDC" w:rsidRDefault="00237A39" w:rsidP="00237A39">
                <w:pPr>
                  <w:spacing w:before="120" w:after="120" w:line="259" w:lineRule="auto"/>
                  <w:jc w:val="righ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-1951008857"/>
            <w:placeholder>
              <w:docPart w:val="69D3D5769ABF4B9CB7E6381E9489EDBD"/>
            </w:placeholder>
            <w:showingPlcHdr/>
            <w:comboBox>
              <w:listItem w:value="Choose an item."/>
              <w:listItem w:displayText="Cash" w:value="Cash"/>
              <w:listItem w:displayText="Prom. Note" w:value="Prom. Note"/>
            </w:comboBox>
          </w:sdtPr>
          <w:sdtEndPr/>
          <w:sdtContent>
            <w:tc>
              <w:tcPr>
                <w:tcW w:w="2237" w:type="dxa"/>
              </w:tcPr>
              <w:p w14:paraId="45F2A106" w14:textId="77777777" w:rsidR="00237A39" w:rsidRPr="009C2FDC" w:rsidRDefault="002B4267" w:rsidP="00237A39">
                <w:pPr>
                  <w:spacing w:before="120" w:after="120" w:line="259" w:lineRule="auto"/>
                  <w:jc w:val="righ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237A39" w:rsidRPr="009C2FDC" w14:paraId="69D60A99" w14:textId="77777777" w:rsidTr="009E2951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5" w:type="dxa"/>
          </w:tcPr>
          <w:p w14:paraId="257C53E5" w14:textId="77777777" w:rsidR="00237A39" w:rsidRPr="009C2FDC" w:rsidRDefault="00237A39" w:rsidP="00237A39"/>
        </w:tc>
        <w:tc>
          <w:tcPr>
            <w:tcW w:w="3532" w:type="dxa"/>
          </w:tcPr>
          <w:p w14:paraId="2DAB3F3A" w14:textId="77777777" w:rsidR="00237A39" w:rsidRPr="009C2FDC" w:rsidRDefault="00237A39" w:rsidP="00237A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37" w:type="dxa"/>
          </w:tcPr>
          <w:p w14:paraId="1DA54F0B" w14:textId="77777777" w:rsidR="00237A39" w:rsidRPr="009C2FDC" w:rsidRDefault="00237A39" w:rsidP="00237A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37A39" w:rsidRPr="009C2FDC" w14:paraId="25042443" w14:textId="77777777" w:rsidTr="00237A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5" w:type="dxa"/>
          </w:tcPr>
          <w:p w14:paraId="536172DC" w14:textId="77777777" w:rsidR="00237A39" w:rsidRPr="009C2FDC" w:rsidRDefault="00237A39" w:rsidP="00237A39">
            <w:pPr>
              <w:spacing w:before="120" w:after="120" w:line="259" w:lineRule="auto"/>
            </w:pPr>
            <w:r w:rsidRPr="009C2FDC">
              <w:t>Deferred Sum 1 (£) – if any</w:t>
            </w:r>
          </w:p>
        </w:tc>
        <w:sdt>
          <w:sdtPr>
            <w:id w:val="653957423"/>
            <w:placeholder>
              <w:docPart w:val="543B53861CC247F7AF8A9C1A8B665454"/>
            </w:placeholder>
            <w:showingPlcHdr/>
            <w:text/>
          </w:sdtPr>
          <w:sdtEndPr/>
          <w:sdtContent>
            <w:tc>
              <w:tcPr>
                <w:tcW w:w="3532" w:type="dxa"/>
              </w:tcPr>
              <w:p w14:paraId="5C80559C" w14:textId="77777777" w:rsidR="00237A39" w:rsidRPr="009C2FDC" w:rsidRDefault="009E2951" w:rsidP="00237A39">
                <w:pPr>
                  <w:spacing w:before="120" w:after="120" w:line="259" w:lineRule="auto"/>
                  <w:jc w:val="righ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732588414"/>
            <w:placeholder>
              <w:docPart w:val="969B026190634EB3BB5A956D230B30A2"/>
            </w:placeholder>
            <w:showingPlcHdr/>
            <w:comboBox>
              <w:listItem w:value="Choose an item."/>
              <w:listItem w:displayText="Cash" w:value="Cash"/>
              <w:listItem w:displayText="Prom. Note" w:value="Prom. Note"/>
            </w:comboBox>
          </w:sdtPr>
          <w:sdtEndPr/>
          <w:sdtContent>
            <w:tc>
              <w:tcPr>
                <w:tcW w:w="2237" w:type="dxa"/>
              </w:tcPr>
              <w:p w14:paraId="42612CE5" w14:textId="77777777" w:rsidR="00237A39" w:rsidRPr="009C2FDC" w:rsidRDefault="002B4267" w:rsidP="00237A39">
                <w:pPr>
                  <w:spacing w:before="120" w:after="120" w:line="259" w:lineRule="auto"/>
                  <w:jc w:val="righ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237A39" w:rsidRPr="009C2FDC" w14:paraId="342D4394" w14:textId="77777777" w:rsidTr="00237A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5" w:type="dxa"/>
          </w:tcPr>
          <w:p w14:paraId="2AEFD45D" w14:textId="77777777" w:rsidR="00237A39" w:rsidRPr="009C2FDC" w:rsidRDefault="00237A39" w:rsidP="00237A39">
            <w:pPr>
              <w:spacing w:before="120" w:after="120" w:line="259" w:lineRule="auto"/>
            </w:pPr>
            <w:r w:rsidRPr="009C2FDC">
              <w:t>Deferred Sum 1 M</w:t>
            </w:r>
            <w:r>
              <w:t>onths</w:t>
            </w:r>
            <w:r w:rsidRPr="009C2FDC">
              <w:t xml:space="preserve"> from Completion</w:t>
            </w:r>
          </w:p>
        </w:tc>
        <w:sdt>
          <w:sdtPr>
            <w:id w:val="-382101974"/>
            <w:placeholder>
              <w:docPart w:val="CE38D76345DD46499F8054ACE6A23C34"/>
            </w:placeholder>
            <w:showingPlcHdr/>
            <w:text/>
          </w:sdtPr>
          <w:sdtEndPr/>
          <w:sdtContent>
            <w:tc>
              <w:tcPr>
                <w:tcW w:w="3532" w:type="dxa"/>
              </w:tcPr>
              <w:p w14:paraId="4DB2CC33" w14:textId="77777777" w:rsidR="00237A39" w:rsidRPr="009C2FDC" w:rsidRDefault="009E2951" w:rsidP="00237A39">
                <w:pPr>
                  <w:spacing w:before="120" w:after="120" w:line="259" w:lineRule="auto"/>
                  <w:jc w:val="righ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tc>
          <w:tcPr>
            <w:tcW w:w="2237" w:type="dxa"/>
          </w:tcPr>
          <w:p w14:paraId="5F50A741" w14:textId="77777777" w:rsidR="00237A39" w:rsidRPr="009C2FDC" w:rsidRDefault="00237A39" w:rsidP="00237A39">
            <w:pPr>
              <w:spacing w:before="120" w:after="12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37A39" w:rsidRPr="009C2FDC" w14:paraId="3AF0D9F0" w14:textId="77777777" w:rsidTr="00237A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5" w:type="dxa"/>
          </w:tcPr>
          <w:p w14:paraId="47864BDF" w14:textId="77777777" w:rsidR="00237A39" w:rsidRPr="009C2FDC" w:rsidRDefault="00237A39" w:rsidP="00237A39">
            <w:pPr>
              <w:spacing w:before="120" w:after="120" w:line="259" w:lineRule="auto"/>
            </w:pPr>
            <w:r w:rsidRPr="009C2FDC">
              <w:t>Deferred Sum 2 (£) – if any</w:t>
            </w:r>
          </w:p>
        </w:tc>
        <w:sdt>
          <w:sdtPr>
            <w:id w:val="-486398779"/>
            <w:placeholder>
              <w:docPart w:val="7A816BC1BEF541AEB80B61FAD24F9A4C"/>
            </w:placeholder>
            <w:showingPlcHdr/>
            <w:text/>
          </w:sdtPr>
          <w:sdtEndPr/>
          <w:sdtContent>
            <w:tc>
              <w:tcPr>
                <w:tcW w:w="3532" w:type="dxa"/>
              </w:tcPr>
              <w:p w14:paraId="06199251" w14:textId="77777777" w:rsidR="00237A39" w:rsidRPr="009C2FDC" w:rsidRDefault="009E2951" w:rsidP="00237A39">
                <w:pPr>
                  <w:spacing w:before="120" w:after="120" w:line="259" w:lineRule="auto"/>
                  <w:jc w:val="righ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-1910380540"/>
            <w:placeholder>
              <w:docPart w:val="ED934189546B44E1AB1D405CD8AD8495"/>
            </w:placeholder>
            <w:showingPlcHdr/>
            <w:comboBox>
              <w:listItem w:value="Choose an item."/>
              <w:listItem w:displayText="Cash" w:value="Cash"/>
              <w:listItem w:displayText="Prom. Note" w:value="Prom. Note"/>
            </w:comboBox>
          </w:sdtPr>
          <w:sdtEndPr/>
          <w:sdtContent>
            <w:tc>
              <w:tcPr>
                <w:tcW w:w="2237" w:type="dxa"/>
              </w:tcPr>
              <w:p w14:paraId="1E0EDAE9" w14:textId="77777777" w:rsidR="00237A39" w:rsidRPr="009C2FDC" w:rsidRDefault="009E2951" w:rsidP="00237A39">
                <w:pPr>
                  <w:spacing w:before="120" w:after="120" w:line="259" w:lineRule="auto"/>
                  <w:jc w:val="righ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237A39" w:rsidRPr="009C2FDC" w14:paraId="0258E659" w14:textId="77777777" w:rsidTr="00237A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5" w:type="dxa"/>
          </w:tcPr>
          <w:p w14:paraId="44E595FE" w14:textId="77777777" w:rsidR="00237A39" w:rsidRPr="009C2FDC" w:rsidRDefault="00237A39" w:rsidP="00237A39">
            <w:pPr>
              <w:spacing w:before="120" w:after="120" w:line="259" w:lineRule="auto"/>
            </w:pPr>
            <w:r w:rsidRPr="009C2FDC">
              <w:t>Deferred Sum 2 M</w:t>
            </w:r>
            <w:r>
              <w:t>onths</w:t>
            </w:r>
            <w:r w:rsidRPr="009C2FDC">
              <w:t xml:space="preserve"> from Completion</w:t>
            </w:r>
          </w:p>
        </w:tc>
        <w:sdt>
          <w:sdtPr>
            <w:id w:val="1470934044"/>
            <w:placeholder>
              <w:docPart w:val="55207F38737343598628B90EAF690896"/>
            </w:placeholder>
            <w:showingPlcHdr/>
            <w:text/>
          </w:sdtPr>
          <w:sdtEndPr/>
          <w:sdtContent>
            <w:tc>
              <w:tcPr>
                <w:tcW w:w="3532" w:type="dxa"/>
              </w:tcPr>
              <w:p w14:paraId="36B807E4" w14:textId="77777777" w:rsidR="00237A39" w:rsidRPr="009C2FDC" w:rsidRDefault="009E2951" w:rsidP="00237A39">
                <w:pPr>
                  <w:spacing w:before="120" w:after="120" w:line="259" w:lineRule="auto"/>
                  <w:jc w:val="righ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tc>
          <w:tcPr>
            <w:tcW w:w="2237" w:type="dxa"/>
          </w:tcPr>
          <w:p w14:paraId="4D138EC4" w14:textId="77777777" w:rsidR="00237A39" w:rsidRPr="009C2FDC" w:rsidRDefault="00237A39" w:rsidP="00237A39">
            <w:pPr>
              <w:spacing w:before="120" w:after="12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37A39" w:rsidRPr="009C2FDC" w14:paraId="45DADFBC" w14:textId="77777777" w:rsidTr="00237A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5" w:type="dxa"/>
          </w:tcPr>
          <w:p w14:paraId="2789A273" w14:textId="77777777" w:rsidR="00237A39" w:rsidRPr="009C2FDC" w:rsidRDefault="00237A39" w:rsidP="00237A39">
            <w:pPr>
              <w:spacing w:before="120" w:after="120" w:line="259" w:lineRule="auto"/>
            </w:pPr>
            <w:r w:rsidRPr="009C2FDC">
              <w:t>Deferred Sum 3 (£) – if any</w:t>
            </w:r>
          </w:p>
        </w:tc>
        <w:sdt>
          <w:sdtPr>
            <w:id w:val="-595635943"/>
            <w:placeholder>
              <w:docPart w:val="289491C642634FE38BABCC39F1F58B5C"/>
            </w:placeholder>
            <w:showingPlcHdr/>
            <w:text/>
          </w:sdtPr>
          <w:sdtEndPr/>
          <w:sdtContent>
            <w:tc>
              <w:tcPr>
                <w:tcW w:w="3532" w:type="dxa"/>
              </w:tcPr>
              <w:p w14:paraId="6629DF82" w14:textId="77777777" w:rsidR="00237A39" w:rsidRPr="009C2FDC" w:rsidRDefault="009E2951" w:rsidP="00237A39">
                <w:pPr>
                  <w:spacing w:before="120" w:after="120" w:line="259" w:lineRule="auto"/>
                  <w:jc w:val="righ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-1764840937"/>
            <w:placeholder>
              <w:docPart w:val="B4258353962748F4868C1EC25A67B025"/>
            </w:placeholder>
            <w:showingPlcHdr/>
            <w:comboBox>
              <w:listItem w:value="Choose an item."/>
              <w:listItem w:displayText="Cash" w:value="Cash"/>
              <w:listItem w:displayText="Prom. Note" w:value="Prom. Note"/>
            </w:comboBox>
          </w:sdtPr>
          <w:sdtEndPr/>
          <w:sdtContent>
            <w:tc>
              <w:tcPr>
                <w:tcW w:w="2237" w:type="dxa"/>
              </w:tcPr>
              <w:p w14:paraId="6F7064E0" w14:textId="77777777" w:rsidR="00237A39" w:rsidRPr="009C2FDC" w:rsidRDefault="009E2951" w:rsidP="00237A39">
                <w:pPr>
                  <w:spacing w:before="120" w:after="120" w:line="259" w:lineRule="auto"/>
                  <w:jc w:val="righ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237A39" w:rsidRPr="009C2FDC" w14:paraId="1532F9F3" w14:textId="77777777" w:rsidTr="00237A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5" w:type="dxa"/>
          </w:tcPr>
          <w:p w14:paraId="78C5FA99" w14:textId="77777777" w:rsidR="00237A39" w:rsidRPr="009C2FDC" w:rsidRDefault="00237A39" w:rsidP="00237A39">
            <w:pPr>
              <w:spacing w:before="120" w:after="120" w:line="259" w:lineRule="auto"/>
            </w:pPr>
            <w:r w:rsidRPr="009C2FDC">
              <w:t>Deferred Sum 3 M</w:t>
            </w:r>
            <w:r>
              <w:t xml:space="preserve">onths </w:t>
            </w:r>
            <w:r w:rsidRPr="009C2FDC">
              <w:t>from Completion</w:t>
            </w:r>
          </w:p>
        </w:tc>
        <w:sdt>
          <w:sdtPr>
            <w:id w:val="-1328828684"/>
            <w:placeholder>
              <w:docPart w:val="0D80D4352A67466EBE606E6642351E97"/>
            </w:placeholder>
            <w:showingPlcHdr/>
            <w:text/>
          </w:sdtPr>
          <w:sdtEndPr/>
          <w:sdtContent>
            <w:tc>
              <w:tcPr>
                <w:tcW w:w="3532" w:type="dxa"/>
              </w:tcPr>
              <w:p w14:paraId="5E2BAE79" w14:textId="77777777" w:rsidR="00237A39" w:rsidRPr="009C2FDC" w:rsidRDefault="009E2951" w:rsidP="00237A39">
                <w:pPr>
                  <w:spacing w:before="120" w:after="120" w:line="259" w:lineRule="auto"/>
                  <w:jc w:val="righ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tc>
          <w:tcPr>
            <w:tcW w:w="2237" w:type="dxa"/>
          </w:tcPr>
          <w:p w14:paraId="4CD15191" w14:textId="77777777" w:rsidR="00237A39" w:rsidRPr="009C2FDC" w:rsidRDefault="00237A39" w:rsidP="00237A39">
            <w:pPr>
              <w:spacing w:before="120" w:after="12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37A39" w:rsidRPr="009C2FDC" w14:paraId="299FAF32" w14:textId="77777777" w:rsidTr="00237A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5" w:type="dxa"/>
          </w:tcPr>
          <w:p w14:paraId="5FABA3AF" w14:textId="77777777" w:rsidR="00237A39" w:rsidRPr="009C2FDC" w:rsidRDefault="00237A39" w:rsidP="00237A39">
            <w:pPr>
              <w:spacing w:before="120" w:after="120" w:line="259" w:lineRule="auto"/>
            </w:pPr>
            <w:r w:rsidRPr="009C2FDC">
              <w:t>Deferred Sum 4 (£) – if any</w:t>
            </w:r>
          </w:p>
        </w:tc>
        <w:sdt>
          <w:sdtPr>
            <w:id w:val="1449889619"/>
            <w:placeholder>
              <w:docPart w:val="0A7F1AF57A644B01BE354129210F8CBF"/>
            </w:placeholder>
            <w:showingPlcHdr/>
            <w:text/>
          </w:sdtPr>
          <w:sdtEndPr/>
          <w:sdtContent>
            <w:tc>
              <w:tcPr>
                <w:tcW w:w="3532" w:type="dxa"/>
              </w:tcPr>
              <w:p w14:paraId="56B36A8E" w14:textId="77777777" w:rsidR="00237A39" w:rsidRPr="009C2FDC" w:rsidRDefault="009E2951" w:rsidP="00237A39">
                <w:pPr>
                  <w:spacing w:before="120" w:after="120" w:line="259" w:lineRule="auto"/>
                  <w:jc w:val="righ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1793172298"/>
            <w:placeholder>
              <w:docPart w:val="3C59B5FFC094491C8FFC7931C358BB23"/>
            </w:placeholder>
            <w:showingPlcHdr/>
            <w:comboBox>
              <w:listItem w:value="Choose an item."/>
              <w:listItem w:displayText="Cash" w:value="Cash"/>
              <w:listItem w:displayText="Prom. Note" w:value="Prom. Note"/>
            </w:comboBox>
          </w:sdtPr>
          <w:sdtEndPr/>
          <w:sdtContent>
            <w:tc>
              <w:tcPr>
                <w:tcW w:w="2237" w:type="dxa"/>
              </w:tcPr>
              <w:p w14:paraId="3C0BBEB3" w14:textId="77777777" w:rsidR="00237A39" w:rsidRPr="009C2FDC" w:rsidRDefault="009E2951" w:rsidP="00237A39">
                <w:pPr>
                  <w:spacing w:before="120" w:after="120" w:line="259" w:lineRule="auto"/>
                  <w:jc w:val="righ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237A39" w:rsidRPr="009C2FDC" w14:paraId="32A36EDC" w14:textId="77777777" w:rsidTr="00237A3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5" w:type="dxa"/>
          </w:tcPr>
          <w:p w14:paraId="6E10E6A8" w14:textId="77777777" w:rsidR="00237A39" w:rsidRPr="009C2FDC" w:rsidRDefault="00237A39" w:rsidP="00237A39">
            <w:pPr>
              <w:spacing w:before="120" w:after="120" w:line="259" w:lineRule="auto"/>
            </w:pPr>
            <w:r w:rsidRPr="009C2FDC">
              <w:t>Deferred Sum 4 M</w:t>
            </w:r>
            <w:r>
              <w:t>onths</w:t>
            </w:r>
            <w:r w:rsidRPr="009C2FDC">
              <w:t xml:space="preserve"> from Completion</w:t>
            </w:r>
          </w:p>
        </w:tc>
        <w:sdt>
          <w:sdtPr>
            <w:id w:val="-1600790617"/>
            <w:placeholder>
              <w:docPart w:val="37B0750ACD6E4AFDBDEBC4EAF567F015"/>
            </w:placeholder>
            <w:showingPlcHdr/>
            <w:text/>
          </w:sdtPr>
          <w:sdtEndPr/>
          <w:sdtContent>
            <w:tc>
              <w:tcPr>
                <w:tcW w:w="3532" w:type="dxa"/>
              </w:tcPr>
              <w:p w14:paraId="196D9E8A" w14:textId="77777777" w:rsidR="00237A39" w:rsidRPr="009C2FDC" w:rsidRDefault="009E2951" w:rsidP="00237A39">
                <w:pPr>
                  <w:spacing w:before="120" w:after="120" w:line="259" w:lineRule="auto"/>
                  <w:jc w:val="righ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tc>
          <w:tcPr>
            <w:tcW w:w="2237" w:type="dxa"/>
          </w:tcPr>
          <w:p w14:paraId="1D67D001" w14:textId="77777777" w:rsidR="00237A39" w:rsidRPr="009C2FDC" w:rsidRDefault="00237A39" w:rsidP="00237A39">
            <w:pPr>
              <w:spacing w:before="120" w:after="12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2E0C61D" w14:textId="77777777" w:rsidR="0059089E" w:rsidRDefault="0059089E" w:rsidP="0059089E">
      <w:pPr>
        <w:jc w:val="both"/>
        <w:rPr>
          <w:rFonts w:cs="Arial"/>
          <w:b/>
          <w:bCs/>
          <w:color w:val="AAA57A"/>
          <w:sz w:val="24"/>
          <w:szCs w:val="24"/>
        </w:rPr>
      </w:pPr>
      <w:r>
        <w:br w:type="page"/>
      </w:r>
    </w:p>
    <w:p w14:paraId="441D185B" w14:textId="77777777" w:rsidR="0059089E" w:rsidRDefault="0059089E" w:rsidP="0059089E">
      <w:pPr>
        <w:pStyle w:val="Subtitle"/>
      </w:pPr>
      <w:r>
        <w:lastRenderedPageBreak/>
        <w:t>Overage</w:t>
      </w:r>
    </w:p>
    <w:tbl>
      <w:tblPr>
        <w:tblStyle w:val="TableGrid"/>
        <w:tblW w:w="5000" w:type="pct"/>
        <w:tblBorders>
          <w:top w:val="single" w:sz="4" w:space="0" w:color="B2AC80" w:themeColor="text2"/>
          <w:bottom w:val="single" w:sz="2" w:space="0" w:color="B2AC80" w:themeColor="text2"/>
          <w:insideH w:val="single" w:sz="2" w:space="0" w:color="B2AC80" w:themeColor="text2"/>
        </w:tblBorders>
        <w:tblLook w:val="04A0" w:firstRow="1" w:lastRow="0" w:firstColumn="1" w:lastColumn="0" w:noHBand="0" w:noVBand="1"/>
      </w:tblPr>
      <w:tblGrid>
        <w:gridCol w:w="4439"/>
        <w:gridCol w:w="2235"/>
        <w:gridCol w:w="3530"/>
      </w:tblGrid>
      <w:tr w:rsidR="0059089E" w:rsidRPr="009C2FDC" w14:paraId="6AE85897" w14:textId="77777777" w:rsidTr="00E816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35" w:type="dxa"/>
            <w:tcBorders>
              <w:top w:val="nil"/>
            </w:tcBorders>
          </w:tcPr>
          <w:p w14:paraId="2B3C4263" w14:textId="77777777" w:rsidR="0059089E" w:rsidRPr="009C2FDC" w:rsidRDefault="0059089E" w:rsidP="00E816F7">
            <w:pPr>
              <w:spacing w:before="120" w:after="120" w:line="259" w:lineRule="auto"/>
              <w:rPr>
                <w:bCs/>
                <w:color w:val="B2AC80" w:themeColor="text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1CB95F3" w14:textId="77777777" w:rsidR="0059089E" w:rsidRPr="009C2FDC" w:rsidRDefault="0059089E" w:rsidP="00E816F7">
            <w:pPr>
              <w:spacing w:before="120" w:after="120" w:line="259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B2AC80" w:themeColor="text2"/>
              </w:rPr>
            </w:pPr>
            <w:r w:rsidRPr="009C2FDC">
              <w:rPr>
                <w:b/>
                <w:bCs/>
                <w:color w:val="B2AC80" w:themeColor="text2"/>
              </w:rPr>
              <w:t>Applicable</w:t>
            </w:r>
          </w:p>
        </w:tc>
        <w:tc>
          <w:tcPr>
            <w:tcW w:w="3617" w:type="dxa"/>
            <w:tcBorders>
              <w:top w:val="nil"/>
            </w:tcBorders>
          </w:tcPr>
          <w:p w14:paraId="3A4457C8" w14:textId="77777777" w:rsidR="0059089E" w:rsidRPr="009C2FDC" w:rsidRDefault="0059089E" w:rsidP="00E816F7">
            <w:pPr>
              <w:spacing w:before="120" w:after="12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B2AC80" w:themeColor="text2"/>
              </w:rPr>
            </w:pPr>
            <w:r w:rsidRPr="009C2FDC">
              <w:rPr>
                <w:b/>
                <w:bCs/>
                <w:color w:val="B2AC80" w:themeColor="text2"/>
              </w:rPr>
              <w:t>Details and Share</w:t>
            </w:r>
          </w:p>
        </w:tc>
      </w:tr>
      <w:tr w:rsidR="0059089E" w:rsidRPr="009C2FDC" w14:paraId="78825E31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6E9B76E3" w14:textId="77777777" w:rsidR="0059089E" w:rsidRPr="009C2FDC" w:rsidRDefault="0059089E" w:rsidP="00E816F7">
            <w:pPr>
              <w:spacing w:before="120" w:after="120" w:line="259" w:lineRule="auto"/>
            </w:pPr>
            <w:r>
              <w:t>Section 106 Contributions</w:t>
            </w:r>
          </w:p>
        </w:tc>
        <w:sdt>
          <w:sdtPr>
            <w:id w:val="-392426971"/>
            <w:placeholder>
              <w:docPart w:val="87BCC3CF197948B7B3DBD965DF5B30FA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5D2CE12B" w14:textId="77777777" w:rsidR="0059089E" w:rsidRPr="009C2FDC" w:rsidRDefault="009E2951" w:rsidP="00E816F7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  <w:sdt>
          <w:sdtPr>
            <w:id w:val="235758973"/>
            <w:placeholder>
              <w:docPart w:val="63FB5720F67C47EBB1371CB10DF0EBC6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1DC70E75" w14:textId="77777777" w:rsidR="0059089E" w:rsidRPr="009C2FDC" w:rsidRDefault="009E2951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9C2FDC" w14:paraId="5D44C4A7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3C6466C7" w14:textId="77777777" w:rsidR="0059089E" w:rsidRPr="009C2FDC" w:rsidRDefault="0059089E" w:rsidP="00E816F7">
            <w:pPr>
              <w:spacing w:before="120" w:after="120" w:line="259" w:lineRule="auto"/>
            </w:pPr>
            <w:r>
              <w:t>Abnormal Costs</w:t>
            </w:r>
          </w:p>
        </w:tc>
        <w:sdt>
          <w:sdtPr>
            <w:id w:val="1998301749"/>
            <w:placeholder>
              <w:docPart w:val="92D338A624A04F2F99971A085B412B36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72C7A633" w14:textId="77777777" w:rsidR="0059089E" w:rsidRPr="009C2FDC" w:rsidRDefault="009E2951" w:rsidP="00E816F7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  <w:sdt>
          <w:sdtPr>
            <w:id w:val="-1213425658"/>
            <w:placeholder>
              <w:docPart w:val="6B2355D36CEC4E1690D28DE197AEAA1E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703FDE6C" w14:textId="77777777" w:rsidR="0059089E" w:rsidRPr="009C2FDC" w:rsidRDefault="009E2951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9C2FDC" w14:paraId="13F67CB0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32391868" w14:textId="77777777" w:rsidR="0059089E" w:rsidRPr="009C2FDC" w:rsidRDefault="0059089E" w:rsidP="00E816F7">
            <w:pPr>
              <w:spacing w:before="120" w:after="120" w:line="259" w:lineRule="auto"/>
            </w:pPr>
            <w:r>
              <w:t>Affordable Housing reduction</w:t>
            </w:r>
          </w:p>
        </w:tc>
        <w:sdt>
          <w:sdtPr>
            <w:id w:val="1945730549"/>
            <w:placeholder>
              <w:docPart w:val="7AF3DB737EE049BEA15063363E0525B5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536A0A2C" w14:textId="77777777" w:rsidR="0059089E" w:rsidRPr="009C2FDC" w:rsidRDefault="009E2951" w:rsidP="00E816F7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  <w:sdt>
          <w:sdtPr>
            <w:id w:val="-14774494"/>
            <w:placeholder>
              <w:docPart w:val="1E47BAF252D645ED8E454A718EA07A25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26152343" w14:textId="77777777" w:rsidR="0059089E" w:rsidRPr="009C2FDC" w:rsidRDefault="009E2951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9C2FDC" w14:paraId="6827D9E3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721A1A04" w14:textId="77777777" w:rsidR="0059089E" w:rsidRPr="009C2FDC" w:rsidRDefault="0059089E" w:rsidP="00E816F7">
            <w:pPr>
              <w:spacing w:before="120" w:after="120" w:line="259" w:lineRule="auto"/>
            </w:pPr>
            <w:r>
              <w:t>Sales Revenue</w:t>
            </w:r>
          </w:p>
        </w:tc>
        <w:sdt>
          <w:sdtPr>
            <w:id w:val="-2022850151"/>
            <w:placeholder>
              <w:docPart w:val="1FE9C864A686431FA4F22BB6C4781FB9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6E65007D" w14:textId="77777777" w:rsidR="0059089E" w:rsidRPr="009C2FDC" w:rsidRDefault="009E2951" w:rsidP="00E816F7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  <w:sdt>
          <w:sdtPr>
            <w:id w:val="-1699150131"/>
            <w:placeholder>
              <w:docPart w:val="D045F82FF801429DBFC0A9248D2888E2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33D0B120" w14:textId="77777777" w:rsidR="0059089E" w:rsidRPr="009C2FDC" w:rsidRDefault="009E2951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9C2FDC" w14:paraId="6FCB31D1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5BDEBB52" w14:textId="77777777" w:rsidR="0059089E" w:rsidRPr="009C2FDC" w:rsidRDefault="0059089E" w:rsidP="00E816F7">
            <w:pPr>
              <w:spacing w:before="120" w:after="120" w:line="259" w:lineRule="auto"/>
            </w:pPr>
            <w:r>
              <w:t>Sales Coverage</w:t>
            </w:r>
          </w:p>
        </w:tc>
        <w:sdt>
          <w:sdtPr>
            <w:id w:val="1044948709"/>
            <w:placeholder>
              <w:docPart w:val="23DA62EB5E5D4E9A9CA673C9B13013B7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0AC51B2C" w14:textId="77777777" w:rsidR="0059089E" w:rsidRPr="009C2FDC" w:rsidRDefault="009E2951" w:rsidP="00E816F7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  <w:sdt>
          <w:sdtPr>
            <w:id w:val="1583643459"/>
            <w:placeholder>
              <w:docPart w:val="1E8D44AC280C45E7B6B028E2EC0D8A7C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46B02D6B" w14:textId="77777777" w:rsidR="0059089E" w:rsidRPr="009C2FDC" w:rsidRDefault="009E2951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9C2FDC" w14:paraId="7DA40F5B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614317DC" w14:textId="77777777" w:rsidR="0059089E" w:rsidRPr="009C2FDC" w:rsidRDefault="0059089E" w:rsidP="00E816F7">
            <w:pPr>
              <w:spacing w:before="120" w:after="120" w:line="259" w:lineRule="auto"/>
            </w:pPr>
            <w:r>
              <w:t>Change of Use</w:t>
            </w:r>
          </w:p>
        </w:tc>
        <w:sdt>
          <w:sdtPr>
            <w:id w:val="-1516067658"/>
            <w:placeholder>
              <w:docPart w:val="B49F497F2D384BE59BF2910334BE3F6B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65F7335A" w14:textId="77777777" w:rsidR="0059089E" w:rsidRPr="009C2FDC" w:rsidRDefault="009E2951" w:rsidP="00E816F7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  <w:sdt>
          <w:sdtPr>
            <w:id w:val="-1269996904"/>
            <w:placeholder>
              <w:docPart w:val="5DA500391C7A4D3B99ED264AE783D68C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5779FB21" w14:textId="77777777" w:rsidR="0059089E" w:rsidRPr="009C2FDC" w:rsidRDefault="009E2951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9C2FDC" w14:paraId="69C5E4E1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19EE0541" w14:textId="77777777" w:rsidR="0059089E" w:rsidRPr="009C2FDC" w:rsidRDefault="0059089E" w:rsidP="00E816F7">
            <w:pPr>
              <w:spacing w:before="120" w:after="120" w:line="259" w:lineRule="auto"/>
            </w:pPr>
            <w:r>
              <w:t>Land Sale</w:t>
            </w:r>
          </w:p>
        </w:tc>
        <w:sdt>
          <w:sdtPr>
            <w:id w:val="1223953140"/>
            <w:placeholder>
              <w:docPart w:val="CCADB3967E7546BB9F2A8E65C609F1F8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5B4C575E" w14:textId="77777777" w:rsidR="0059089E" w:rsidRPr="009C2FDC" w:rsidRDefault="009E2951" w:rsidP="00E816F7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  <w:sdt>
          <w:sdtPr>
            <w:id w:val="74556587"/>
            <w:placeholder>
              <w:docPart w:val="9662AFE5F8E64DC3A42ABFFD08E19368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1AC0994D" w14:textId="77777777" w:rsidR="0059089E" w:rsidRPr="009C2FDC" w:rsidRDefault="009E2951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</w:tbl>
    <w:p w14:paraId="67EA77A2" w14:textId="77777777" w:rsidR="0059089E" w:rsidRPr="009C2FDC" w:rsidRDefault="0059089E" w:rsidP="0059089E">
      <w:pPr>
        <w:pStyle w:val="Subtitle"/>
      </w:pPr>
      <w:r w:rsidRPr="009C2FDC">
        <w:t>Land Fees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46"/>
        <w:gridCol w:w="4201"/>
        <w:gridCol w:w="1557"/>
      </w:tblGrid>
      <w:tr w:rsidR="0059089E" w:rsidRPr="009C2FDC" w14:paraId="40F0585C" w14:textId="77777777" w:rsidTr="00CB7F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446" w:type="dxa"/>
          </w:tcPr>
          <w:p w14:paraId="28FC7146" w14:textId="77777777" w:rsidR="0059089E" w:rsidRPr="009C2FDC" w:rsidRDefault="0059089E" w:rsidP="00E816F7">
            <w:pPr>
              <w:spacing w:before="120" w:after="120" w:line="259" w:lineRule="auto"/>
            </w:pPr>
            <w:r>
              <w:t>VAT allowed</w:t>
            </w:r>
          </w:p>
        </w:tc>
        <w:sdt>
          <w:sdtPr>
            <w:id w:val="97686196"/>
            <w:placeholder>
              <w:docPart w:val="3FC724938EE4472CB819FBBFC492591B"/>
            </w:placeholder>
            <w:temporary/>
            <w:showingPlcHdr/>
            <w:text/>
          </w:sdtPr>
          <w:sdtEndPr/>
          <w:sdtContent>
            <w:tc>
              <w:tcPr>
                <w:tcW w:w="5758" w:type="dxa"/>
                <w:gridSpan w:val="2"/>
              </w:tcPr>
              <w:p w14:paraId="779241B9" w14:textId="77777777" w:rsidR="0059089E" w:rsidRPr="009C2FDC" w:rsidRDefault="008712F2" w:rsidP="00E816F7">
                <w:pPr>
                  <w:spacing w:before="120" w:after="120" w:line="259" w:lineRule="auto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9C2FDC" w14:paraId="6091494A" w14:textId="77777777" w:rsidTr="00CB7F8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</w:tcPr>
          <w:p w14:paraId="5F7A8887" w14:textId="77777777" w:rsidR="0059089E" w:rsidRPr="009C2FDC" w:rsidRDefault="0059089E" w:rsidP="00E816F7">
            <w:pPr>
              <w:spacing w:before="120" w:after="120" w:line="259" w:lineRule="auto"/>
            </w:pPr>
            <w:r w:rsidRPr="009C2FDC">
              <w:t>Selling Agent’s Fee (£)</w:t>
            </w:r>
          </w:p>
        </w:tc>
        <w:sdt>
          <w:sdtPr>
            <w:id w:val="-337782839"/>
            <w:placeholder>
              <w:docPart w:val="BC28151E9C284014B9B4849349E170E1"/>
            </w:placeholder>
            <w:temporary/>
            <w:showingPlcHdr/>
            <w:text/>
          </w:sdtPr>
          <w:sdtEndPr/>
          <w:sdtContent>
            <w:tc>
              <w:tcPr>
                <w:tcW w:w="4201" w:type="dxa"/>
              </w:tcPr>
              <w:p w14:paraId="7AD48B57" w14:textId="77777777" w:rsidR="0059089E" w:rsidRPr="009C2FDC" w:rsidRDefault="00661E77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tc>
          <w:tcPr>
            <w:tcW w:w="1557" w:type="dxa"/>
          </w:tcPr>
          <w:p w14:paraId="46F282D0" w14:textId="77777777" w:rsidR="0059089E" w:rsidRPr="009C2FDC" w:rsidRDefault="008712F2" w:rsidP="00E816F7">
            <w:pPr>
              <w:spacing w:before="120" w:after="12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plus</w:t>
            </w:r>
            <w:proofErr w:type="gramEnd"/>
            <w:r>
              <w:t xml:space="preserve"> VAT</w:t>
            </w:r>
          </w:p>
        </w:tc>
      </w:tr>
      <w:tr w:rsidR="0059089E" w:rsidRPr="009C2FDC" w14:paraId="1ABA8F7F" w14:textId="77777777" w:rsidTr="00CB7F8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</w:tcPr>
          <w:p w14:paraId="40B59305" w14:textId="77777777" w:rsidR="0059089E" w:rsidRPr="009C2FDC" w:rsidRDefault="0059089E" w:rsidP="00E816F7">
            <w:pPr>
              <w:spacing w:before="120" w:after="120" w:line="259" w:lineRule="auto"/>
            </w:pPr>
            <w:r w:rsidRPr="009C2FDC">
              <w:t>Seller’s and Promoter’s Legal Fees (£)</w:t>
            </w:r>
          </w:p>
        </w:tc>
        <w:sdt>
          <w:sdtPr>
            <w:id w:val="-825130434"/>
            <w:placeholder>
              <w:docPart w:val="C0A1568CD6FB4283A844C2F9677CAF98"/>
            </w:placeholder>
            <w:temporary/>
            <w:showingPlcHdr/>
            <w:text/>
          </w:sdtPr>
          <w:sdtEndPr/>
          <w:sdtContent>
            <w:tc>
              <w:tcPr>
                <w:tcW w:w="4201" w:type="dxa"/>
              </w:tcPr>
              <w:p w14:paraId="10D5F951" w14:textId="77777777" w:rsidR="0059089E" w:rsidRPr="009C2FDC" w:rsidRDefault="00661E77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tc>
          <w:tcPr>
            <w:tcW w:w="1557" w:type="dxa"/>
          </w:tcPr>
          <w:p w14:paraId="7BCA4B60" w14:textId="77777777" w:rsidR="0059089E" w:rsidRPr="009C2FDC" w:rsidRDefault="00661E77" w:rsidP="00E816F7">
            <w:pPr>
              <w:spacing w:before="120" w:after="12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plus</w:t>
            </w:r>
            <w:proofErr w:type="gramEnd"/>
            <w:r>
              <w:t xml:space="preserve"> VAT</w:t>
            </w:r>
          </w:p>
        </w:tc>
      </w:tr>
    </w:tbl>
    <w:p w14:paraId="021FCB17" w14:textId="77777777" w:rsidR="0059089E" w:rsidRPr="00215D27" w:rsidRDefault="0059089E" w:rsidP="0059089E">
      <w:pPr>
        <w:pStyle w:val="Subtitle"/>
      </w:pPr>
      <w:r>
        <w:t>Programme (Assumed)</w:t>
      </w:r>
    </w:p>
    <w:tbl>
      <w:tblPr>
        <w:tblStyle w:val="TableGrid"/>
        <w:tblW w:w="5001" w:type="pct"/>
        <w:tblLook w:val="04A0" w:firstRow="1" w:lastRow="0" w:firstColumn="1" w:lastColumn="0" w:noHBand="0" w:noVBand="1"/>
      </w:tblPr>
      <w:tblGrid>
        <w:gridCol w:w="4443"/>
        <w:gridCol w:w="2221"/>
        <w:gridCol w:w="3542"/>
      </w:tblGrid>
      <w:tr w:rsidR="0059089E" w:rsidRPr="00E27D9A" w14:paraId="4FC53077" w14:textId="77777777" w:rsidTr="00E816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37" w:type="dxa"/>
          </w:tcPr>
          <w:p w14:paraId="18BEDD91" w14:textId="77777777" w:rsidR="0059089E" w:rsidRPr="009C2FDC" w:rsidRDefault="0059089E" w:rsidP="00E816F7">
            <w:pPr>
              <w:spacing w:before="120" w:after="120" w:line="259" w:lineRule="auto"/>
              <w:jc w:val="both"/>
              <w:rPr>
                <w:color w:val="B2AC80" w:themeColor="text2"/>
              </w:rPr>
            </w:pPr>
            <w:r w:rsidRPr="009C2FDC">
              <w:rPr>
                <w:color w:val="B2AC80" w:themeColor="text2"/>
              </w:rPr>
              <w:t>Event</w:t>
            </w:r>
          </w:p>
        </w:tc>
        <w:tc>
          <w:tcPr>
            <w:tcW w:w="2268" w:type="dxa"/>
          </w:tcPr>
          <w:p w14:paraId="6D46BD98" w14:textId="77777777" w:rsidR="0059089E" w:rsidRPr="009C2FDC" w:rsidRDefault="0059089E" w:rsidP="00E816F7">
            <w:pPr>
              <w:spacing w:before="120" w:after="12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B2AC80" w:themeColor="text2"/>
              </w:rPr>
            </w:pPr>
            <w:r w:rsidRPr="009C2FDC">
              <w:rPr>
                <w:b/>
                <w:color w:val="B2AC80" w:themeColor="text2"/>
              </w:rPr>
              <w:t>Date</w:t>
            </w:r>
          </w:p>
        </w:tc>
        <w:tc>
          <w:tcPr>
            <w:tcW w:w="3617" w:type="dxa"/>
          </w:tcPr>
          <w:p w14:paraId="4DE470B8" w14:textId="77777777" w:rsidR="0059089E" w:rsidRPr="009C2FDC" w:rsidRDefault="0059089E" w:rsidP="00E816F7">
            <w:pPr>
              <w:spacing w:before="120" w:after="12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B2AC80" w:themeColor="text2"/>
              </w:rPr>
            </w:pPr>
            <w:r w:rsidRPr="009C2FDC">
              <w:rPr>
                <w:b/>
                <w:color w:val="B2AC80" w:themeColor="text2"/>
              </w:rPr>
              <w:t>Comment (if any)</w:t>
            </w:r>
          </w:p>
        </w:tc>
      </w:tr>
      <w:tr w:rsidR="0059089E" w:rsidRPr="00E27D9A" w14:paraId="3A093BFC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7" w:type="dxa"/>
          </w:tcPr>
          <w:p w14:paraId="5AE1151A" w14:textId="77777777" w:rsidR="0059089E" w:rsidRPr="00E16A23" w:rsidRDefault="0059089E" w:rsidP="00E816F7">
            <w:pPr>
              <w:spacing w:before="120" w:after="120" w:line="259" w:lineRule="auto"/>
              <w:jc w:val="both"/>
            </w:pPr>
            <w:r>
              <w:t>Exchange of Contracts</w:t>
            </w:r>
          </w:p>
        </w:tc>
        <w:sdt>
          <w:sdtPr>
            <w:id w:val="197050534"/>
            <w:placeholder>
              <w:docPart w:val="E99792BBE98B4CFAACD52141FBFD2A2F"/>
            </w:placeholder>
            <w:temporary/>
            <w:showingPlcHdr/>
            <w:text/>
          </w:sdtPr>
          <w:sdtEndPr/>
          <w:sdtContent>
            <w:tc>
              <w:tcPr>
                <w:tcW w:w="2268" w:type="dxa"/>
              </w:tcPr>
              <w:p w14:paraId="07F3786A" w14:textId="77777777" w:rsidR="0059089E" w:rsidRPr="00E16A23" w:rsidRDefault="00661E77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1423382467"/>
            <w:placeholder>
              <w:docPart w:val="8E7542C966CD479B8F132FF484809F16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225F388D" w14:textId="77777777" w:rsidR="0059089E" w:rsidRPr="00E16A23" w:rsidRDefault="00661E77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14:paraId="32D9711C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7" w:type="dxa"/>
          </w:tcPr>
          <w:p w14:paraId="0F4F0652" w14:textId="77777777" w:rsidR="0059089E" w:rsidRPr="00E16A23" w:rsidRDefault="0059089E" w:rsidP="00E816F7">
            <w:pPr>
              <w:spacing w:before="120" w:after="120" w:line="259" w:lineRule="auto"/>
              <w:jc w:val="both"/>
            </w:pPr>
            <w:r>
              <w:t>Completion</w:t>
            </w:r>
          </w:p>
        </w:tc>
        <w:sdt>
          <w:sdtPr>
            <w:id w:val="2078777474"/>
            <w:placeholder>
              <w:docPart w:val="B8DC729090F64C11A51A24216EA6AEE1"/>
            </w:placeholder>
            <w:temporary/>
            <w:showingPlcHdr/>
            <w:text/>
          </w:sdtPr>
          <w:sdtEndPr/>
          <w:sdtContent>
            <w:tc>
              <w:tcPr>
                <w:tcW w:w="2268" w:type="dxa"/>
              </w:tcPr>
              <w:p w14:paraId="65B22E1C" w14:textId="77777777" w:rsidR="0059089E" w:rsidRPr="00E16A23" w:rsidRDefault="00661E77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-1502189450"/>
            <w:placeholder>
              <w:docPart w:val="572A102CE038497F8C983B3C1EF3BBE5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7F9FDC75" w14:textId="77777777" w:rsidR="0059089E" w:rsidRPr="00E16A23" w:rsidRDefault="00661E77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14:paraId="501557F5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7" w:type="dxa"/>
          </w:tcPr>
          <w:p w14:paraId="5AD51BB5" w14:textId="77777777" w:rsidR="0059089E" w:rsidRPr="00E16A23" w:rsidRDefault="0059089E" w:rsidP="00E816F7">
            <w:pPr>
              <w:spacing w:before="120" w:after="120" w:line="259" w:lineRule="auto"/>
              <w:jc w:val="both"/>
            </w:pPr>
            <w:r>
              <w:t>Reserved Matters Submission</w:t>
            </w:r>
          </w:p>
        </w:tc>
        <w:sdt>
          <w:sdtPr>
            <w:id w:val="515275147"/>
            <w:placeholder>
              <w:docPart w:val="650AFC6DDA37423FAA5022FA7A322533"/>
            </w:placeholder>
            <w:temporary/>
            <w:showingPlcHdr/>
            <w:text/>
          </w:sdtPr>
          <w:sdtEndPr/>
          <w:sdtContent>
            <w:tc>
              <w:tcPr>
                <w:tcW w:w="2268" w:type="dxa"/>
              </w:tcPr>
              <w:p w14:paraId="3C94D51B" w14:textId="77777777" w:rsidR="0059089E" w:rsidRPr="00E16A23" w:rsidRDefault="00661E77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-426494484"/>
            <w:placeholder>
              <w:docPart w:val="C788C6C907F94E63A6119771EEFA79B7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34C04B4B" w14:textId="77777777" w:rsidR="0059089E" w:rsidRPr="00E16A23" w:rsidRDefault="00661E77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14:paraId="1AD778E3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7" w:type="dxa"/>
          </w:tcPr>
          <w:p w14:paraId="5DDC386E" w14:textId="77777777" w:rsidR="0059089E" w:rsidRPr="00E16A23" w:rsidRDefault="0059089E" w:rsidP="00E816F7">
            <w:pPr>
              <w:spacing w:before="120" w:after="120" w:line="259" w:lineRule="auto"/>
              <w:jc w:val="both"/>
            </w:pPr>
            <w:r>
              <w:t>Reserved Matters Approval</w:t>
            </w:r>
          </w:p>
        </w:tc>
        <w:sdt>
          <w:sdtPr>
            <w:id w:val="187963182"/>
            <w:placeholder>
              <w:docPart w:val="1DF8DCCDAFC544098B8E9B2E6BD7084E"/>
            </w:placeholder>
            <w:temporary/>
            <w:showingPlcHdr/>
            <w:text/>
          </w:sdtPr>
          <w:sdtEndPr/>
          <w:sdtContent>
            <w:tc>
              <w:tcPr>
                <w:tcW w:w="2268" w:type="dxa"/>
              </w:tcPr>
              <w:p w14:paraId="646DB969" w14:textId="77777777" w:rsidR="0059089E" w:rsidRPr="00E16A23" w:rsidRDefault="00661E77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-651981781"/>
            <w:placeholder>
              <w:docPart w:val="1369AA8F67944A009179792616F43C9A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606EEF19" w14:textId="77777777" w:rsidR="0059089E" w:rsidRPr="00E16A23" w:rsidRDefault="00661E77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E27D9A" w14:paraId="44D0E935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7" w:type="dxa"/>
          </w:tcPr>
          <w:p w14:paraId="57455808" w14:textId="77777777" w:rsidR="0059089E" w:rsidRPr="00E16A23" w:rsidRDefault="0059089E" w:rsidP="00E816F7">
            <w:pPr>
              <w:spacing w:before="120" w:after="120" w:line="259" w:lineRule="auto"/>
              <w:jc w:val="both"/>
            </w:pPr>
            <w:r>
              <w:t>Construction Start (Site)</w:t>
            </w:r>
          </w:p>
        </w:tc>
        <w:sdt>
          <w:sdtPr>
            <w:id w:val="1358241283"/>
            <w:placeholder>
              <w:docPart w:val="1395F86A0D43422BB93245CE716B0140"/>
            </w:placeholder>
            <w:temporary/>
            <w:showingPlcHdr/>
            <w:text/>
          </w:sdtPr>
          <w:sdtEndPr/>
          <w:sdtContent>
            <w:tc>
              <w:tcPr>
                <w:tcW w:w="2268" w:type="dxa"/>
              </w:tcPr>
              <w:p w14:paraId="1A4F1442" w14:textId="77777777" w:rsidR="0059089E" w:rsidRPr="00E16A23" w:rsidRDefault="00661E77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1356006930"/>
            <w:placeholder>
              <w:docPart w:val="ED2297B29BEA4CA79A0AFC8681745154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66C8EA49" w14:textId="77777777" w:rsidR="0059089E" w:rsidRPr="00E16A23" w:rsidRDefault="00661E77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E27D9A" w14:paraId="22680EDF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7" w:type="dxa"/>
          </w:tcPr>
          <w:p w14:paraId="1D8F654E" w14:textId="77777777" w:rsidR="0059089E" w:rsidRPr="00E16A23" w:rsidRDefault="0059089E" w:rsidP="00E816F7">
            <w:pPr>
              <w:spacing w:before="120" w:after="120" w:line="259" w:lineRule="auto"/>
              <w:jc w:val="both"/>
            </w:pPr>
            <w:r>
              <w:t>Construction Start (Dwellings)</w:t>
            </w:r>
          </w:p>
        </w:tc>
        <w:sdt>
          <w:sdtPr>
            <w:id w:val="1779287863"/>
            <w:placeholder>
              <w:docPart w:val="D245750E6A2B434DAD6A343C54F23334"/>
            </w:placeholder>
            <w:temporary/>
            <w:showingPlcHdr/>
            <w:text/>
          </w:sdtPr>
          <w:sdtEndPr/>
          <w:sdtContent>
            <w:tc>
              <w:tcPr>
                <w:tcW w:w="2268" w:type="dxa"/>
              </w:tcPr>
              <w:p w14:paraId="212E2D04" w14:textId="77777777" w:rsidR="0059089E" w:rsidRPr="00E16A23" w:rsidRDefault="00661E77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950509730"/>
            <w:placeholder>
              <w:docPart w:val="1328E3A53A484354A23379C02DF2C368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0381B777" w14:textId="77777777" w:rsidR="0059089E" w:rsidRPr="00E16A23" w:rsidRDefault="00661E77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14:paraId="357A8273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7" w:type="dxa"/>
          </w:tcPr>
          <w:p w14:paraId="0D0F5529" w14:textId="77777777" w:rsidR="0059089E" w:rsidRPr="00E16A23" w:rsidRDefault="0059089E" w:rsidP="00E816F7">
            <w:pPr>
              <w:spacing w:before="120" w:after="120" w:line="259" w:lineRule="auto"/>
              <w:jc w:val="both"/>
            </w:pPr>
            <w:r>
              <w:t>Sales Outlet Opening</w:t>
            </w:r>
          </w:p>
        </w:tc>
        <w:sdt>
          <w:sdtPr>
            <w:id w:val="978568673"/>
            <w:placeholder>
              <w:docPart w:val="A3DD4135F0FE4C9D898670FBADBADB94"/>
            </w:placeholder>
            <w:temporary/>
            <w:showingPlcHdr/>
            <w:text/>
          </w:sdtPr>
          <w:sdtEndPr/>
          <w:sdtContent>
            <w:tc>
              <w:tcPr>
                <w:tcW w:w="2268" w:type="dxa"/>
              </w:tcPr>
              <w:p w14:paraId="2042B8B3" w14:textId="77777777" w:rsidR="0059089E" w:rsidRPr="00E16A23" w:rsidRDefault="00661E77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-841697992"/>
            <w:placeholder>
              <w:docPart w:val="7537FA73926548948C00CBD0201CAAD5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3AB46459" w14:textId="77777777" w:rsidR="0059089E" w:rsidRPr="00E16A23" w:rsidRDefault="00661E77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14:paraId="37949122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7" w:type="dxa"/>
          </w:tcPr>
          <w:p w14:paraId="37EB40A2" w14:textId="77777777" w:rsidR="0059089E" w:rsidRPr="00E16A23" w:rsidRDefault="0059089E" w:rsidP="00E816F7">
            <w:pPr>
              <w:spacing w:before="120" w:after="120" w:line="259" w:lineRule="auto"/>
              <w:jc w:val="both"/>
            </w:pPr>
            <w:r>
              <w:t>1</w:t>
            </w:r>
            <w:r w:rsidRPr="00215D27">
              <w:rPr>
                <w:vertAlign w:val="superscript"/>
              </w:rPr>
              <w:t>st</w:t>
            </w:r>
            <w:r>
              <w:t xml:space="preserve"> Completion</w:t>
            </w:r>
          </w:p>
        </w:tc>
        <w:sdt>
          <w:sdtPr>
            <w:id w:val="-1019240887"/>
            <w:placeholder>
              <w:docPart w:val="97ED70FBBBEA4992840752E7EAAD649A"/>
            </w:placeholder>
            <w:temporary/>
            <w:showingPlcHdr/>
            <w:text/>
          </w:sdtPr>
          <w:sdtEndPr/>
          <w:sdtContent>
            <w:tc>
              <w:tcPr>
                <w:tcW w:w="2268" w:type="dxa"/>
              </w:tcPr>
              <w:p w14:paraId="571B4BEF" w14:textId="77777777" w:rsidR="0059089E" w:rsidRPr="00E16A23" w:rsidRDefault="00661E77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-2050675569"/>
            <w:placeholder>
              <w:docPart w:val="7C5FB4AE9D9B470CA1BAF22C5685FCA6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4D3CFBCC" w14:textId="77777777" w:rsidR="0059089E" w:rsidRPr="00E16A23" w:rsidRDefault="00661E77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14:paraId="06905EC0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7" w:type="dxa"/>
          </w:tcPr>
          <w:p w14:paraId="59909EE4" w14:textId="77777777" w:rsidR="0059089E" w:rsidRDefault="0059089E" w:rsidP="00E816F7">
            <w:pPr>
              <w:spacing w:before="120" w:after="120" w:line="259" w:lineRule="auto"/>
              <w:jc w:val="both"/>
            </w:pPr>
            <w:r>
              <w:t>Site Complete</w:t>
            </w:r>
          </w:p>
        </w:tc>
        <w:sdt>
          <w:sdtPr>
            <w:id w:val="-414399855"/>
            <w:placeholder>
              <w:docPart w:val="087605701E3A42E98FE6407CFDCF37A2"/>
            </w:placeholder>
            <w:temporary/>
            <w:showingPlcHdr/>
            <w:text/>
          </w:sdtPr>
          <w:sdtEndPr/>
          <w:sdtContent>
            <w:tc>
              <w:tcPr>
                <w:tcW w:w="2268" w:type="dxa"/>
              </w:tcPr>
              <w:p w14:paraId="1C2C6CFE" w14:textId="77777777" w:rsidR="0059089E" w:rsidRPr="00E16A23" w:rsidRDefault="00661E77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-1962638574"/>
            <w:placeholder>
              <w:docPart w:val="B8FC663E4F404F30BCB083E379DA136F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6F5E0FC8" w14:textId="77777777" w:rsidR="0059089E" w:rsidRPr="00E16A23" w:rsidRDefault="00661E77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</w:tbl>
    <w:p w14:paraId="6B8F9F39" w14:textId="77777777" w:rsidR="0059089E" w:rsidRDefault="0059089E" w:rsidP="0059089E">
      <w:pPr>
        <w:pStyle w:val="Subtitle"/>
      </w:pPr>
      <w:r>
        <w:t>Sales Rate (Assumed)</w:t>
      </w:r>
    </w:p>
    <w:tbl>
      <w:tblPr>
        <w:tblStyle w:val="TableGrid"/>
        <w:tblW w:w="5001" w:type="pct"/>
        <w:tblLook w:val="04A0" w:firstRow="1" w:lastRow="0" w:firstColumn="1" w:lastColumn="0" w:noHBand="0" w:noVBand="1"/>
      </w:tblPr>
      <w:tblGrid>
        <w:gridCol w:w="4431"/>
        <w:gridCol w:w="2230"/>
        <w:gridCol w:w="3545"/>
      </w:tblGrid>
      <w:tr w:rsidR="0059089E" w:rsidRPr="00E27D9A" w14:paraId="0A7556B4" w14:textId="77777777" w:rsidTr="00E816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37" w:type="dxa"/>
          </w:tcPr>
          <w:p w14:paraId="7FDC45BD" w14:textId="77777777" w:rsidR="0059089E" w:rsidRPr="009C2FDC" w:rsidRDefault="0059089E" w:rsidP="00E816F7">
            <w:pPr>
              <w:spacing w:before="120" w:after="120" w:line="259" w:lineRule="auto"/>
              <w:rPr>
                <w:color w:val="B2AC80" w:themeColor="text2"/>
              </w:rPr>
            </w:pPr>
          </w:p>
        </w:tc>
        <w:tc>
          <w:tcPr>
            <w:tcW w:w="2268" w:type="dxa"/>
          </w:tcPr>
          <w:p w14:paraId="406C6390" w14:textId="77777777" w:rsidR="0059089E" w:rsidRPr="009C2FDC" w:rsidRDefault="0059089E" w:rsidP="00E816F7">
            <w:pPr>
              <w:spacing w:before="120" w:after="12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B2AC80" w:themeColor="text2"/>
              </w:rPr>
            </w:pPr>
            <w:r>
              <w:rPr>
                <w:b/>
                <w:color w:val="B2AC80" w:themeColor="text2"/>
              </w:rPr>
              <w:t>Amount</w:t>
            </w:r>
          </w:p>
        </w:tc>
        <w:tc>
          <w:tcPr>
            <w:tcW w:w="3617" w:type="dxa"/>
          </w:tcPr>
          <w:p w14:paraId="1934678D" w14:textId="77777777" w:rsidR="0059089E" w:rsidRPr="009C2FDC" w:rsidRDefault="0059089E" w:rsidP="00E816F7">
            <w:pPr>
              <w:spacing w:before="120" w:after="12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B2AC80" w:themeColor="text2"/>
              </w:rPr>
            </w:pPr>
            <w:r w:rsidRPr="009C2FDC">
              <w:rPr>
                <w:b/>
                <w:color w:val="B2AC80" w:themeColor="text2"/>
              </w:rPr>
              <w:t>Comment (if any)</w:t>
            </w:r>
          </w:p>
        </w:tc>
      </w:tr>
      <w:tr w:rsidR="0059089E" w:rsidRPr="00E27D9A" w14:paraId="61709B1D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7" w:type="dxa"/>
          </w:tcPr>
          <w:p w14:paraId="528BFFFF" w14:textId="77777777" w:rsidR="0059089E" w:rsidRPr="00E16A23" w:rsidRDefault="0059089E" w:rsidP="00E816F7">
            <w:pPr>
              <w:spacing w:before="120" w:after="120" w:line="259" w:lineRule="auto"/>
            </w:pPr>
            <w:r>
              <w:t>Sales Outlets (no.)</w:t>
            </w:r>
          </w:p>
        </w:tc>
        <w:sdt>
          <w:sdtPr>
            <w:id w:val="1257555997"/>
            <w:placeholder>
              <w:docPart w:val="0CD672518B284C7FB38325818AF1DD41"/>
            </w:placeholder>
            <w:temporary/>
            <w:showingPlcHdr/>
            <w:text/>
          </w:sdtPr>
          <w:sdtEndPr/>
          <w:sdtContent>
            <w:tc>
              <w:tcPr>
                <w:tcW w:w="2268" w:type="dxa"/>
              </w:tcPr>
              <w:p w14:paraId="5FE8B3D9" w14:textId="77777777" w:rsidR="0059089E" w:rsidRPr="00E16A23" w:rsidRDefault="00661E77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1047183460"/>
            <w:placeholder>
              <w:docPart w:val="E92D9D9847914277BBEFC84D31D7E4A0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7D488058" w14:textId="77777777" w:rsidR="0059089E" w:rsidRPr="00E16A23" w:rsidRDefault="00661E77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14:paraId="7FC21055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7" w:type="dxa"/>
          </w:tcPr>
          <w:p w14:paraId="37FB9E26" w14:textId="77777777" w:rsidR="0059089E" w:rsidRPr="00E16A23" w:rsidRDefault="0059089E" w:rsidP="00E816F7">
            <w:pPr>
              <w:spacing w:before="120" w:after="120" w:line="259" w:lineRule="auto"/>
            </w:pPr>
            <w:r>
              <w:t>Market Sales Rate (units per week)</w:t>
            </w:r>
          </w:p>
        </w:tc>
        <w:sdt>
          <w:sdtPr>
            <w:id w:val="459916914"/>
            <w:placeholder>
              <w:docPart w:val="BEE2CC2C1E764B1097B47820013BC397"/>
            </w:placeholder>
            <w:temporary/>
            <w:showingPlcHdr/>
            <w:text/>
          </w:sdtPr>
          <w:sdtEndPr/>
          <w:sdtContent>
            <w:tc>
              <w:tcPr>
                <w:tcW w:w="2268" w:type="dxa"/>
              </w:tcPr>
              <w:p w14:paraId="4AEEDFE3" w14:textId="77777777" w:rsidR="0059089E" w:rsidRPr="00E16A23" w:rsidRDefault="00661E77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-1386636741"/>
            <w:placeholder>
              <w:docPart w:val="5FE1ABD3BFDB4E70804108F08A4BC2F5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490FD743" w14:textId="77777777" w:rsidR="0059089E" w:rsidRPr="00E16A23" w:rsidRDefault="00661E77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</w:tbl>
    <w:p w14:paraId="52F99BC4" w14:textId="77777777" w:rsidR="0059089E" w:rsidRPr="009C2FDC" w:rsidRDefault="0059089E" w:rsidP="0059089E">
      <w:pPr>
        <w:pStyle w:val="Subtitle"/>
      </w:pPr>
      <w:r>
        <w:br w:type="page"/>
      </w:r>
      <w:r w:rsidRPr="009C2FDC">
        <w:lastRenderedPageBreak/>
        <w:t>Coverage Assumptions</w:t>
      </w:r>
    </w:p>
    <w:tbl>
      <w:tblPr>
        <w:tblStyle w:val="TableGrid"/>
        <w:tblW w:w="10420" w:type="dxa"/>
        <w:tblLook w:val="04A0" w:firstRow="1" w:lastRow="0" w:firstColumn="1" w:lastColumn="0" w:noHBand="0" w:noVBand="1"/>
      </w:tblPr>
      <w:tblGrid>
        <w:gridCol w:w="4535"/>
        <w:gridCol w:w="5885"/>
      </w:tblGrid>
      <w:tr w:rsidR="0059089E" w:rsidRPr="009C2FDC" w14:paraId="244836A5" w14:textId="77777777" w:rsidTr="00E816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35" w:type="dxa"/>
          </w:tcPr>
          <w:p w14:paraId="4CD99707" w14:textId="77777777" w:rsidR="0059089E" w:rsidRPr="009C2FDC" w:rsidRDefault="0059089E" w:rsidP="00E816F7">
            <w:pPr>
              <w:spacing w:before="120" w:after="120" w:line="259" w:lineRule="auto"/>
            </w:pPr>
            <w:r w:rsidRPr="009C2FDC">
              <w:t>Gross (acres)</w:t>
            </w:r>
          </w:p>
        </w:tc>
        <w:sdt>
          <w:sdtPr>
            <w:id w:val="61231767"/>
            <w:placeholder>
              <w:docPart w:val="586B667BF8524AE78FC0BCB82A071C00"/>
            </w:placeholder>
            <w:temporary/>
            <w:showingPlcHdr/>
            <w:text/>
          </w:sdtPr>
          <w:sdtEndPr/>
          <w:sdtContent>
            <w:tc>
              <w:tcPr>
                <w:tcW w:w="5885" w:type="dxa"/>
              </w:tcPr>
              <w:p w14:paraId="5283C5CD" w14:textId="77777777" w:rsidR="0059089E" w:rsidRPr="009C2FDC" w:rsidRDefault="00661E77" w:rsidP="00E816F7">
                <w:pPr>
                  <w:spacing w:before="120" w:after="120" w:line="259" w:lineRule="auto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9C2FDC" w14:paraId="1505407B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0165245F" w14:textId="77777777" w:rsidR="0059089E" w:rsidRPr="009C2FDC" w:rsidRDefault="0059089E" w:rsidP="00E816F7">
            <w:pPr>
              <w:spacing w:before="120" w:after="120" w:line="259" w:lineRule="auto"/>
            </w:pPr>
            <w:r>
              <w:t>Net Residential</w:t>
            </w:r>
            <w:r w:rsidRPr="009C2FDC">
              <w:t xml:space="preserve"> (acres)</w:t>
            </w:r>
          </w:p>
        </w:tc>
        <w:sdt>
          <w:sdtPr>
            <w:id w:val="1290005307"/>
            <w:placeholder>
              <w:docPart w:val="B01ADC8F59274E96A23DC15876EDBAC2"/>
            </w:placeholder>
            <w:temporary/>
            <w:showingPlcHdr/>
            <w:text/>
          </w:sdtPr>
          <w:sdtEndPr/>
          <w:sdtContent>
            <w:tc>
              <w:tcPr>
                <w:tcW w:w="5885" w:type="dxa"/>
              </w:tcPr>
              <w:p w14:paraId="20310E7B" w14:textId="77777777" w:rsidR="0059089E" w:rsidRPr="009C2FDC" w:rsidRDefault="00661E77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9C2FDC" w14:paraId="1641A121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05876BB7" w14:textId="77777777" w:rsidR="0059089E" w:rsidRPr="009C2FDC" w:rsidRDefault="0059089E" w:rsidP="00E816F7">
            <w:pPr>
              <w:spacing w:before="120" w:after="120" w:line="259" w:lineRule="auto"/>
            </w:pPr>
            <w:r w:rsidRPr="009C2FDC">
              <w:t xml:space="preserve">Net </w:t>
            </w:r>
            <w:r>
              <w:t xml:space="preserve">Total </w:t>
            </w:r>
            <w:r w:rsidRPr="009C2FDC">
              <w:t>(acres)</w:t>
            </w:r>
          </w:p>
        </w:tc>
        <w:sdt>
          <w:sdtPr>
            <w:id w:val="-2087457772"/>
            <w:placeholder>
              <w:docPart w:val="5AB1181BC7BB4F24ABE3EFFED4E03760"/>
            </w:placeholder>
            <w:temporary/>
            <w:showingPlcHdr/>
            <w:text/>
          </w:sdtPr>
          <w:sdtEndPr/>
          <w:sdtContent>
            <w:tc>
              <w:tcPr>
                <w:tcW w:w="5885" w:type="dxa"/>
              </w:tcPr>
              <w:p w14:paraId="373C1014" w14:textId="77777777" w:rsidR="0059089E" w:rsidRPr="009C2FDC" w:rsidRDefault="00661E77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9C2FDC" w14:paraId="4EB7788D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6ECF204A" w14:textId="77777777" w:rsidR="0059089E" w:rsidRPr="009C2FDC" w:rsidRDefault="0059089E" w:rsidP="00E816F7"/>
        </w:tc>
        <w:tc>
          <w:tcPr>
            <w:tcW w:w="5885" w:type="dxa"/>
          </w:tcPr>
          <w:p w14:paraId="1B16A4A8" w14:textId="77777777" w:rsidR="0059089E" w:rsidRPr="009C2FDC" w:rsidRDefault="0059089E" w:rsidP="00E8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089E" w:rsidRPr="009C2FDC" w14:paraId="0406FD2B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6F98A9EA" w14:textId="77777777" w:rsidR="0059089E" w:rsidRPr="009C2FDC" w:rsidRDefault="0059089E" w:rsidP="00E816F7">
            <w:pPr>
              <w:spacing w:before="120" w:after="120" w:line="259" w:lineRule="auto"/>
            </w:pPr>
            <w:r w:rsidRPr="009C2FDC">
              <w:t>Market Units</w:t>
            </w:r>
          </w:p>
        </w:tc>
        <w:sdt>
          <w:sdtPr>
            <w:id w:val="-330066262"/>
            <w:placeholder>
              <w:docPart w:val="FB2297ADF19F4CC4A4D2136C8CF24461"/>
            </w:placeholder>
            <w:temporary/>
            <w:showingPlcHdr/>
            <w:text/>
          </w:sdtPr>
          <w:sdtEndPr/>
          <w:sdtContent>
            <w:tc>
              <w:tcPr>
                <w:tcW w:w="5885" w:type="dxa"/>
              </w:tcPr>
              <w:p w14:paraId="4EBB570A" w14:textId="77777777" w:rsidR="0059089E" w:rsidRPr="009C2FDC" w:rsidRDefault="00661E77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9C2FDC" w14:paraId="039DE17D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1B2B08A1" w14:textId="77777777" w:rsidR="0059089E" w:rsidRPr="009C2FDC" w:rsidRDefault="0059089E" w:rsidP="00E816F7">
            <w:pPr>
              <w:spacing w:before="120" w:after="120" w:line="259" w:lineRule="auto"/>
            </w:pPr>
            <w:r w:rsidRPr="009C2FDC">
              <w:t>Affordable Units</w:t>
            </w:r>
          </w:p>
        </w:tc>
        <w:sdt>
          <w:sdtPr>
            <w:id w:val="-923487484"/>
            <w:placeholder>
              <w:docPart w:val="85ACB03471EA42CD836A47A586A50E4C"/>
            </w:placeholder>
            <w:temporary/>
            <w:showingPlcHdr/>
            <w:text/>
          </w:sdtPr>
          <w:sdtEndPr/>
          <w:sdtContent>
            <w:tc>
              <w:tcPr>
                <w:tcW w:w="5885" w:type="dxa"/>
              </w:tcPr>
              <w:p w14:paraId="5CF6D031" w14:textId="77777777" w:rsidR="0059089E" w:rsidRPr="009C2FDC" w:rsidRDefault="00661E77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9C2FDC" w14:paraId="6B6749FA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5AE02B49" w14:textId="77777777" w:rsidR="0059089E" w:rsidRPr="009C2FDC" w:rsidRDefault="0059089E" w:rsidP="00E816F7">
            <w:pPr>
              <w:spacing w:before="120" w:after="120" w:line="259" w:lineRule="auto"/>
            </w:pPr>
            <w:r w:rsidRPr="009C2FDC">
              <w:t>Affordable Tenure Split</w:t>
            </w:r>
            <w:r>
              <w:t xml:space="preserve"> (including First Homes)</w:t>
            </w:r>
          </w:p>
        </w:tc>
        <w:sdt>
          <w:sdtPr>
            <w:id w:val="-1416241925"/>
            <w:placeholder>
              <w:docPart w:val="D25C7BF3840C47DBB54419F6345609C5"/>
            </w:placeholder>
            <w:temporary/>
            <w:showingPlcHdr/>
            <w:text w:multiLine="1"/>
          </w:sdtPr>
          <w:sdtEndPr/>
          <w:sdtContent>
            <w:tc>
              <w:tcPr>
                <w:tcW w:w="5885" w:type="dxa"/>
              </w:tcPr>
              <w:p w14:paraId="64E9762B" w14:textId="77777777" w:rsidR="0059089E" w:rsidRPr="009C2FDC" w:rsidRDefault="00661E77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9C2FDC" w14:paraId="533732FB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748DED69" w14:textId="77777777" w:rsidR="0059089E" w:rsidRPr="009C2FDC" w:rsidRDefault="0059089E" w:rsidP="00E816F7">
            <w:pPr>
              <w:spacing w:before="120" w:after="120" w:line="259" w:lineRule="auto"/>
            </w:pPr>
            <w:r w:rsidRPr="009C2FDC">
              <w:t>Additionality Units</w:t>
            </w:r>
          </w:p>
        </w:tc>
        <w:sdt>
          <w:sdtPr>
            <w:id w:val="-598954546"/>
            <w:placeholder>
              <w:docPart w:val="C220F807A7E142B4BDBF2DF50309B407"/>
            </w:placeholder>
            <w:temporary/>
            <w:showingPlcHdr/>
            <w:text/>
          </w:sdtPr>
          <w:sdtEndPr/>
          <w:sdtContent>
            <w:tc>
              <w:tcPr>
                <w:tcW w:w="5885" w:type="dxa"/>
              </w:tcPr>
              <w:p w14:paraId="03D9BD13" w14:textId="77777777" w:rsidR="0059089E" w:rsidRPr="009C2FDC" w:rsidRDefault="00C048DC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9C2FDC" w14:paraId="395E0802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07ABA00D" w14:textId="77777777" w:rsidR="0059089E" w:rsidRPr="009C2FDC" w:rsidRDefault="0059089E" w:rsidP="00E816F7">
            <w:pPr>
              <w:spacing w:before="120" w:after="120" w:line="259" w:lineRule="auto"/>
            </w:pPr>
            <w:r w:rsidRPr="009C2FDC">
              <w:t>Build</w:t>
            </w:r>
            <w:r>
              <w:t>-to-</w:t>
            </w:r>
            <w:r w:rsidRPr="009C2FDC">
              <w:t>Rent (</w:t>
            </w:r>
            <w:proofErr w:type="spellStart"/>
            <w:r w:rsidRPr="009C2FDC">
              <w:t>BtR</w:t>
            </w:r>
            <w:proofErr w:type="spellEnd"/>
            <w:r w:rsidRPr="009C2FDC">
              <w:t>) Units</w:t>
            </w:r>
          </w:p>
        </w:tc>
        <w:sdt>
          <w:sdtPr>
            <w:id w:val="163438089"/>
            <w:placeholder>
              <w:docPart w:val="22DA4081B99747A9ACEE54E247D82755"/>
            </w:placeholder>
            <w:temporary/>
            <w:showingPlcHdr/>
            <w:text/>
          </w:sdtPr>
          <w:sdtEndPr/>
          <w:sdtContent>
            <w:tc>
              <w:tcPr>
                <w:tcW w:w="5885" w:type="dxa"/>
              </w:tcPr>
              <w:p w14:paraId="5E27D688" w14:textId="77777777" w:rsidR="0059089E" w:rsidRPr="009C2FDC" w:rsidRDefault="00C048DC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9C2FDC" w14:paraId="4C6309C6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6765FE14" w14:textId="77777777" w:rsidR="0059089E" w:rsidRPr="009C2FDC" w:rsidRDefault="0059089E" w:rsidP="00E816F7">
            <w:pPr>
              <w:spacing w:before="120" w:after="120" w:line="259" w:lineRule="auto"/>
            </w:pPr>
            <w:r>
              <w:t>C2</w:t>
            </w:r>
            <w:r w:rsidRPr="009C2FDC">
              <w:t xml:space="preserve"> Units</w:t>
            </w:r>
          </w:p>
        </w:tc>
        <w:sdt>
          <w:sdtPr>
            <w:id w:val="1878811888"/>
            <w:placeholder>
              <w:docPart w:val="F505892D9B8142A1B523B47792DFEBFC"/>
            </w:placeholder>
            <w:temporary/>
            <w:showingPlcHdr/>
            <w:text/>
          </w:sdtPr>
          <w:sdtEndPr/>
          <w:sdtContent>
            <w:tc>
              <w:tcPr>
                <w:tcW w:w="5885" w:type="dxa"/>
              </w:tcPr>
              <w:p w14:paraId="4ED13ECC" w14:textId="77777777" w:rsidR="0059089E" w:rsidRPr="009C2FDC" w:rsidRDefault="00C048DC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9C2FDC" w14:paraId="09366DD4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0E7ADFD4" w14:textId="77777777" w:rsidR="0059089E" w:rsidRPr="009C2FDC" w:rsidRDefault="0059089E" w:rsidP="00E816F7">
            <w:pPr>
              <w:spacing w:before="120" w:after="120" w:line="259" w:lineRule="auto"/>
            </w:pPr>
            <w:r w:rsidRPr="009C2FDC">
              <w:t>Total Units</w:t>
            </w:r>
          </w:p>
        </w:tc>
        <w:sdt>
          <w:sdtPr>
            <w:id w:val="820858368"/>
            <w:placeholder>
              <w:docPart w:val="94F028D34F584CC2A1050D53A634320D"/>
            </w:placeholder>
            <w:temporary/>
            <w:showingPlcHdr/>
            <w:text/>
          </w:sdtPr>
          <w:sdtEndPr/>
          <w:sdtContent>
            <w:tc>
              <w:tcPr>
                <w:tcW w:w="5885" w:type="dxa"/>
              </w:tcPr>
              <w:p w14:paraId="1AE974E6" w14:textId="77777777" w:rsidR="0059089E" w:rsidRPr="009C2FDC" w:rsidRDefault="00C048DC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9C2FDC" w14:paraId="4117CA18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0820226E" w14:textId="77777777" w:rsidR="0059089E" w:rsidRPr="009C2FDC" w:rsidRDefault="0059089E" w:rsidP="00E816F7"/>
        </w:tc>
        <w:tc>
          <w:tcPr>
            <w:tcW w:w="5885" w:type="dxa"/>
          </w:tcPr>
          <w:p w14:paraId="53D58337" w14:textId="77777777" w:rsidR="0059089E" w:rsidRPr="009C2FDC" w:rsidRDefault="0059089E" w:rsidP="00E8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089E" w:rsidRPr="009C2FDC" w14:paraId="3BCFBF82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48B0D0E3" w14:textId="77777777" w:rsidR="0059089E" w:rsidRPr="009C2FDC" w:rsidRDefault="0059089E" w:rsidP="00E816F7">
            <w:pPr>
              <w:spacing w:before="120" w:after="120" w:line="259" w:lineRule="auto"/>
            </w:pPr>
            <w:r w:rsidRPr="009C2FDC">
              <w:t>Market Coverage (ft</w:t>
            </w:r>
            <w:r w:rsidRPr="009C2FDC">
              <w:rPr>
                <w:vertAlign w:val="superscript"/>
              </w:rPr>
              <w:t>2</w:t>
            </w:r>
            <w:r w:rsidRPr="009C2FDC">
              <w:t>)</w:t>
            </w:r>
          </w:p>
        </w:tc>
        <w:sdt>
          <w:sdtPr>
            <w:id w:val="-1491391674"/>
            <w:placeholder>
              <w:docPart w:val="00EBC9ECEA5B4370A7080B11FA0C5E46"/>
            </w:placeholder>
            <w:temporary/>
            <w:showingPlcHdr/>
            <w:text/>
          </w:sdtPr>
          <w:sdtEndPr/>
          <w:sdtContent>
            <w:tc>
              <w:tcPr>
                <w:tcW w:w="5885" w:type="dxa"/>
              </w:tcPr>
              <w:p w14:paraId="424A69F5" w14:textId="77777777" w:rsidR="0059089E" w:rsidRPr="009C2FDC" w:rsidRDefault="00C048DC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9C2FDC" w14:paraId="71C8F2F9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2BF2C076" w14:textId="77777777" w:rsidR="0059089E" w:rsidRPr="009C2FDC" w:rsidRDefault="0059089E" w:rsidP="00E816F7">
            <w:pPr>
              <w:spacing w:before="120" w:after="120" w:line="259" w:lineRule="auto"/>
            </w:pPr>
            <w:r w:rsidRPr="009C2FDC">
              <w:t>Affordable Coverage (ft</w:t>
            </w:r>
            <w:r w:rsidRPr="009C2FDC">
              <w:rPr>
                <w:vertAlign w:val="superscript"/>
              </w:rPr>
              <w:t>2</w:t>
            </w:r>
            <w:r w:rsidRPr="009C2FDC">
              <w:t>)</w:t>
            </w:r>
          </w:p>
        </w:tc>
        <w:sdt>
          <w:sdtPr>
            <w:id w:val="-44683021"/>
            <w:placeholder>
              <w:docPart w:val="32651C020CB24AC28568F0EE0A15ECA9"/>
            </w:placeholder>
            <w:temporary/>
            <w:showingPlcHdr/>
            <w:text/>
          </w:sdtPr>
          <w:sdtEndPr/>
          <w:sdtContent>
            <w:tc>
              <w:tcPr>
                <w:tcW w:w="5885" w:type="dxa"/>
              </w:tcPr>
              <w:p w14:paraId="1ACE275E" w14:textId="77777777" w:rsidR="0059089E" w:rsidRPr="009C2FDC" w:rsidRDefault="00C048DC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9C2FDC" w14:paraId="65881E43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451E32A4" w14:textId="77777777" w:rsidR="0059089E" w:rsidRPr="009C2FDC" w:rsidRDefault="0059089E" w:rsidP="00E816F7">
            <w:pPr>
              <w:spacing w:before="120" w:after="120" w:line="259" w:lineRule="auto"/>
            </w:pPr>
            <w:r w:rsidRPr="009C2FDC">
              <w:t>Additionality Coverage (ft</w:t>
            </w:r>
            <w:r w:rsidRPr="009C2FDC">
              <w:rPr>
                <w:vertAlign w:val="superscript"/>
              </w:rPr>
              <w:t>2</w:t>
            </w:r>
            <w:r w:rsidRPr="009C2FDC">
              <w:t>)</w:t>
            </w:r>
          </w:p>
        </w:tc>
        <w:sdt>
          <w:sdtPr>
            <w:id w:val="-1016007466"/>
            <w:placeholder>
              <w:docPart w:val="FD008AE8B8874EA4ADB856320A56E0C1"/>
            </w:placeholder>
            <w:temporary/>
            <w:showingPlcHdr/>
            <w:text/>
          </w:sdtPr>
          <w:sdtEndPr/>
          <w:sdtContent>
            <w:tc>
              <w:tcPr>
                <w:tcW w:w="5885" w:type="dxa"/>
              </w:tcPr>
              <w:p w14:paraId="3289A4E8" w14:textId="77777777" w:rsidR="0059089E" w:rsidRPr="009C2FDC" w:rsidRDefault="00C048DC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9C2FDC" w14:paraId="128C687A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31FDE335" w14:textId="77777777" w:rsidR="0059089E" w:rsidRPr="009C2FDC" w:rsidRDefault="0059089E" w:rsidP="00E816F7">
            <w:pPr>
              <w:spacing w:before="120" w:after="120" w:line="259" w:lineRule="auto"/>
            </w:pPr>
            <w:proofErr w:type="spellStart"/>
            <w:r w:rsidRPr="009C2FDC">
              <w:t>BtR</w:t>
            </w:r>
            <w:proofErr w:type="spellEnd"/>
            <w:r w:rsidRPr="009C2FDC">
              <w:t xml:space="preserve"> Coverage (ft</w:t>
            </w:r>
            <w:r w:rsidRPr="009C2FDC">
              <w:rPr>
                <w:vertAlign w:val="superscript"/>
              </w:rPr>
              <w:t>2</w:t>
            </w:r>
            <w:r w:rsidRPr="009C2FDC">
              <w:t>)</w:t>
            </w:r>
          </w:p>
        </w:tc>
        <w:sdt>
          <w:sdtPr>
            <w:id w:val="-704255135"/>
            <w:placeholder>
              <w:docPart w:val="AE4B70EF185A4733AD99160DD5FE12FC"/>
            </w:placeholder>
            <w:temporary/>
            <w:showingPlcHdr/>
            <w:text/>
          </w:sdtPr>
          <w:sdtEndPr/>
          <w:sdtContent>
            <w:tc>
              <w:tcPr>
                <w:tcW w:w="5885" w:type="dxa"/>
              </w:tcPr>
              <w:p w14:paraId="74022D2F" w14:textId="77777777" w:rsidR="0059089E" w:rsidRPr="009C2FDC" w:rsidRDefault="00C048DC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9C2FDC" w14:paraId="02BF9E3D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2F90C24C" w14:textId="77777777" w:rsidR="0059089E" w:rsidRPr="009C2FDC" w:rsidRDefault="0059089E" w:rsidP="00E816F7">
            <w:pPr>
              <w:spacing w:before="120" w:after="120" w:line="259" w:lineRule="auto"/>
            </w:pPr>
            <w:r>
              <w:t>C2</w:t>
            </w:r>
            <w:r w:rsidRPr="009C2FDC">
              <w:t xml:space="preserve"> Coverage (ft</w:t>
            </w:r>
            <w:r w:rsidRPr="009C2FDC">
              <w:rPr>
                <w:vertAlign w:val="superscript"/>
              </w:rPr>
              <w:t>2</w:t>
            </w:r>
            <w:r w:rsidRPr="009C2FDC">
              <w:t>)</w:t>
            </w:r>
          </w:p>
        </w:tc>
        <w:sdt>
          <w:sdtPr>
            <w:id w:val="700902956"/>
            <w:placeholder>
              <w:docPart w:val="CAF9389AB0C84FC38CB0D80FCEBF9BB4"/>
            </w:placeholder>
            <w:temporary/>
            <w:showingPlcHdr/>
            <w:text/>
          </w:sdtPr>
          <w:sdtEndPr/>
          <w:sdtContent>
            <w:tc>
              <w:tcPr>
                <w:tcW w:w="5885" w:type="dxa"/>
              </w:tcPr>
              <w:p w14:paraId="5F7ABD5E" w14:textId="77777777" w:rsidR="0059089E" w:rsidRPr="009C2FDC" w:rsidRDefault="00C048DC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9C2FDC" w14:paraId="6ED5E5BA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0C262A88" w14:textId="77777777" w:rsidR="0059089E" w:rsidRPr="009C2FDC" w:rsidRDefault="0059089E" w:rsidP="00E816F7">
            <w:pPr>
              <w:spacing w:before="120" w:after="120" w:line="259" w:lineRule="auto"/>
            </w:pPr>
            <w:r w:rsidRPr="009C2FDC">
              <w:t>Total Coverage (ft</w:t>
            </w:r>
            <w:r w:rsidRPr="009C2FDC">
              <w:rPr>
                <w:vertAlign w:val="superscript"/>
              </w:rPr>
              <w:t>2</w:t>
            </w:r>
            <w:r w:rsidRPr="009C2FDC">
              <w:t>)</w:t>
            </w:r>
          </w:p>
        </w:tc>
        <w:sdt>
          <w:sdtPr>
            <w:id w:val="-809253786"/>
            <w:placeholder>
              <w:docPart w:val="2C42805DAE0540B4925983887EAC342A"/>
            </w:placeholder>
            <w:temporary/>
            <w:showingPlcHdr/>
            <w:text/>
          </w:sdtPr>
          <w:sdtEndPr/>
          <w:sdtContent>
            <w:tc>
              <w:tcPr>
                <w:tcW w:w="5885" w:type="dxa"/>
              </w:tcPr>
              <w:p w14:paraId="2F3A68DE" w14:textId="77777777" w:rsidR="0059089E" w:rsidRPr="009C2FDC" w:rsidRDefault="00C048DC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</w:tbl>
    <w:p w14:paraId="1EDB0067" w14:textId="77777777" w:rsidR="0059089E" w:rsidRDefault="0059089E" w:rsidP="0059089E">
      <w:pPr>
        <w:jc w:val="both"/>
        <w:rPr>
          <w:rFonts w:cs="Arial"/>
          <w:b/>
          <w:bCs/>
          <w:color w:val="AAA57A"/>
          <w:sz w:val="24"/>
          <w:szCs w:val="24"/>
        </w:rPr>
      </w:pPr>
      <w:r>
        <w:br w:type="page"/>
      </w:r>
    </w:p>
    <w:p w14:paraId="52AB39F9" w14:textId="77777777" w:rsidR="0059089E" w:rsidRDefault="0059089E" w:rsidP="0059089E">
      <w:pPr>
        <w:pStyle w:val="Subtitle"/>
      </w:pPr>
      <w:r w:rsidRPr="009C2FDC">
        <w:lastRenderedPageBreak/>
        <w:t>Revenue Assumptions</w:t>
      </w:r>
    </w:p>
    <w:tbl>
      <w:tblPr>
        <w:tblStyle w:val="TableGrid"/>
        <w:tblW w:w="10420" w:type="dxa"/>
        <w:tblLook w:val="04A0" w:firstRow="1" w:lastRow="0" w:firstColumn="1" w:lastColumn="0" w:noHBand="0" w:noVBand="1"/>
      </w:tblPr>
      <w:tblGrid>
        <w:gridCol w:w="4535"/>
        <w:gridCol w:w="5885"/>
      </w:tblGrid>
      <w:tr w:rsidR="0059089E" w:rsidRPr="009C2FDC" w14:paraId="1D575087" w14:textId="77777777" w:rsidTr="00E816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35" w:type="dxa"/>
          </w:tcPr>
          <w:p w14:paraId="0DDBD509" w14:textId="77777777" w:rsidR="0059089E" w:rsidRPr="009C2FDC" w:rsidRDefault="0059089E" w:rsidP="00E816F7">
            <w:pPr>
              <w:spacing w:before="120" w:after="120" w:line="259" w:lineRule="auto"/>
            </w:pPr>
            <w:r w:rsidRPr="009C2FDC">
              <w:t>2 Storey Market Revenue (£/ft</w:t>
            </w:r>
            <w:r w:rsidRPr="009C2FDC">
              <w:rPr>
                <w:vertAlign w:val="superscript"/>
              </w:rPr>
              <w:t>2</w:t>
            </w:r>
            <w:r w:rsidRPr="009C2FDC">
              <w:t>)</w:t>
            </w:r>
          </w:p>
        </w:tc>
        <w:sdt>
          <w:sdtPr>
            <w:id w:val="-1297981315"/>
            <w:placeholder>
              <w:docPart w:val="BCA235BEA02E40C1AEEC8517C3362766"/>
            </w:placeholder>
            <w:temporary/>
            <w:showingPlcHdr/>
            <w:text/>
          </w:sdtPr>
          <w:sdtEndPr/>
          <w:sdtContent>
            <w:tc>
              <w:tcPr>
                <w:tcW w:w="5885" w:type="dxa"/>
              </w:tcPr>
              <w:p w14:paraId="45886A00" w14:textId="77777777" w:rsidR="0059089E" w:rsidRPr="009C2FDC" w:rsidRDefault="00C048DC" w:rsidP="00E816F7">
                <w:pPr>
                  <w:spacing w:before="120" w:after="120" w:line="259" w:lineRule="auto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9C2FDC" w14:paraId="7CD3B02E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39B90C4E" w14:textId="77777777" w:rsidR="0059089E" w:rsidRPr="009C2FDC" w:rsidRDefault="0059089E" w:rsidP="00E816F7">
            <w:pPr>
              <w:spacing w:before="120" w:after="120" w:line="259" w:lineRule="auto"/>
            </w:pPr>
            <w:r w:rsidRPr="009C2FDC">
              <w:t>Blended Market Revenue (£/ft</w:t>
            </w:r>
            <w:r w:rsidRPr="009C2FDC">
              <w:rPr>
                <w:vertAlign w:val="superscript"/>
              </w:rPr>
              <w:t>2</w:t>
            </w:r>
            <w:r w:rsidRPr="009C2FDC">
              <w:t>)</w:t>
            </w:r>
          </w:p>
        </w:tc>
        <w:sdt>
          <w:sdtPr>
            <w:id w:val="1398095716"/>
            <w:placeholder>
              <w:docPart w:val="B046BE334E9C48E28F61D994AC347864"/>
            </w:placeholder>
            <w:temporary/>
            <w:showingPlcHdr/>
            <w:text/>
          </w:sdtPr>
          <w:sdtEndPr/>
          <w:sdtContent>
            <w:tc>
              <w:tcPr>
                <w:tcW w:w="5885" w:type="dxa"/>
              </w:tcPr>
              <w:p w14:paraId="0B19EE32" w14:textId="77777777" w:rsidR="0059089E" w:rsidRPr="009C2FDC" w:rsidRDefault="00C048DC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9C2FDC" w14:paraId="756F58EA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601AC181" w14:textId="77777777" w:rsidR="0059089E" w:rsidRPr="009C2FDC" w:rsidRDefault="0059089E" w:rsidP="00E816F7">
            <w:pPr>
              <w:spacing w:before="120" w:after="120" w:line="259" w:lineRule="auto"/>
            </w:pPr>
            <w:r w:rsidRPr="009C2FDC">
              <w:t>Affordable Revenue (£/ft</w:t>
            </w:r>
            <w:r w:rsidRPr="009C2FDC">
              <w:rPr>
                <w:vertAlign w:val="superscript"/>
              </w:rPr>
              <w:t>2</w:t>
            </w:r>
            <w:r w:rsidRPr="009C2FDC">
              <w:t>)</w:t>
            </w:r>
          </w:p>
        </w:tc>
        <w:sdt>
          <w:sdtPr>
            <w:id w:val="-870226642"/>
            <w:placeholder>
              <w:docPart w:val="5C61D647F9E64DA68CED12B4FCF2EAD9"/>
            </w:placeholder>
            <w:temporary/>
            <w:showingPlcHdr/>
            <w:text/>
          </w:sdtPr>
          <w:sdtEndPr/>
          <w:sdtContent>
            <w:tc>
              <w:tcPr>
                <w:tcW w:w="5885" w:type="dxa"/>
              </w:tcPr>
              <w:p w14:paraId="7D7E682C" w14:textId="77777777" w:rsidR="0059089E" w:rsidRPr="009C2FDC" w:rsidRDefault="00C048DC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9C2FDC" w14:paraId="48B4EC85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4BB30FCE" w14:textId="77777777" w:rsidR="0059089E" w:rsidRPr="009C2FDC" w:rsidRDefault="0059089E" w:rsidP="00E816F7">
            <w:pPr>
              <w:spacing w:before="120" w:after="120" w:line="259" w:lineRule="auto"/>
            </w:pPr>
            <w:r w:rsidRPr="009C2FDC">
              <w:t>Affordable Revenue</w:t>
            </w:r>
            <w:r>
              <w:t xml:space="preserve"> </w:t>
            </w:r>
            <w:r w:rsidRPr="009C2FDC">
              <w:t>(</w:t>
            </w:r>
            <w:r>
              <w:t>tendered or assumed)</w:t>
            </w:r>
          </w:p>
        </w:tc>
        <w:sdt>
          <w:sdtPr>
            <w:id w:val="-830752750"/>
            <w:placeholder>
              <w:docPart w:val="35B30B0A1C6E4DEC89268CEF8EBEF10D"/>
            </w:placeholder>
            <w:temporary/>
            <w:showingPlcHdr/>
            <w:text/>
          </w:sdtPr>
          <w:sdtEndPr/>
          <w:sdtContent>
            <w:tc>
              <w:tcPr>
                <w:tcW w:w="5885" w:type="dxa"/>
              </w:tcPr>
              <w:p w14:paraId="2F7222FC" w14:textId="77777777" w:rsidR="0059089E" w:rsidRPr="009C2FDC" w:rsidRDefault="00C048DC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9C2FDC" w14:paraId="4F5AFB22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5FE29563" w14:textId="77777777" w:rsidR="0059089E" w:rsidRPr="009C2FDC" w:rsidRDefault="0059089E" w:rsidP="00E816F7">
            <w:pPr>
              <w:spacing w:before="120" w:after="120" w:line="259" w:lineRule="auto"/>
            </w:pPr>
            <w:r w:rsidRPr="009C2FDC">
              <w:t>Additionality Revenue (£/ft</w:t>
            </w:r>
            <w:r w:rsidRPr="009C2FDC">
              <w:rPr>
                <w:vertAlign w:val="superscript"/>
              </w:rPr>
              <w:t>2</w:t>
            </w:r>
            <w:r w:rsidRPr="009C2FDC">
              <w:t>)</w:t>
            </w:r>
          </w:p>
        </w:tc>
        <w:sdt>
          <w:sdtPr>
            <w:id w:val="1636062715"/>
            <w:placeholder>
              <w:docPart w:val="103AA8644630481E8B7B13971C0CBC51"/>
            </w:placeholder>
            <w:temporary/>
            <w:showingPlcHdr/>
            <w:text/>
          </w:sdtPr>
          <w:sdtEndPr/>
          <w:sdtContent>
            <w:tc>
              <w:tcPr>
                <w:tcW w:w="5885" w:type="dxa"/>
              </w:tcPr>
              <w:p w14:paraId="1289E676" w14:textId="77777777" w:rsidR="0059089E" w:rsidRPr="009C2FDC" w:rsidRDefault="00C048DC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9C2FDC" w14:paraId="022DCA99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70611F04" w14:textId="77777777" w:rsidR="0059089E" w:rsidRPr="009C2FDC" w:rsidRDefault="0059089E" w:rsidP="00E816F7">
            <w:pPr>
              <w:spacing w:before="120" w:after="120" w:line="259" w:lineRule="auto"/>
            </w:pPr>
            <w:proofErr w:type="spellStart"/>
            <w:r w:rsidRPr="009C2FDC">
              <w:t>BtR</w:t>
            </w:r>
            <w:proofErr w:type="spellEnd"/>
            <w:r w:rsidRPr="009C2FDC">
              <w:t xml:space="preserve"> Revenue (£/ft</w:t>
            </w:r>
            <w:r w:rsidRPr="009C2FDC">
              <w:rPr>
                <w:vertAlign w:val="superscript"/>
              </w:rPr>
              <w:t>2</w:t>
            </w:r>
            <w:r w:rsidRPr="009C2FDC">
              <w:t>)</w:t>
            </w:r>
          </w:p>
        </w:tc>
        <w:sdt>
          <w:sdtPr>
            <w:id w:val="-484477754"/>
            <w:placeholder>
              <w:docPart w:val="F9C657FE29104983B7612E47B2FFC83C"/>
            </w:placeholder>
            <w:temporary/>
            <w:showingPlcHdr/>
            <w:text/>
          </w:sdtPr>
          <w:sdtEndPr/>
          <w:sdtContent>
            <w:tc>
              <w:tcPr>
                <w:tcW w:w="5885" w:type="dxa"/>
              </w:tcPr>
              <w:p w14:paraId="58EFCA39" w14:textId="77777777" w:rsidR="0059089E" w:rsidRPr="009C2FDC" w:rsidRDefault="00C048DC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9C2FDC" w14:paraId="0BAC7E4A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31C1F38C" w14:textId="77777777" w:rsidR="0059089E" w:rsidRPr="009C2FDC" w:rsidRDefault="0059089E" w:rsidP="00E816F7">
            <w:pPr>
              <w:spacing w:before="120" w:after="120" w:line="259" w:lineRule="auto"/>
            </w:pPr>
            <w:r>
              <w:t>C2</w:t>
            </w:r>
            <w:r w:rsidRPr="009C2FDC">
              <w:t xml:space="preserve"> Revenue (£/ft</w:t>
            </w:r>
            <w:r w:rsidRPr="009C2FDC">
              <w:rPr>
                <w:vertAlign w:val="superscript"/>
              </w:rPr>
              <w:t>2</w:t>
            </w:r>
            <w:r w:rsidRPr="009C2FDC">
              <w:t>)</w:t>
            </w:r>
          </w:p>
        </w:tc>
        <w:sdt>
          <w:sdtPr>
            <w:id w:val="258574471"/>
            <w:placeholder>
              <w:docPart w:val="F2949A819CF94E13B2E23412AA2BACF2"/>
            </w:placeholder>
            <w:temporary/>
            <w:showingPlcHdr/>
            <w:text/>
          </w:sdtPr>
          <w:sdtEndPr/>
          <w:sdtContent>
            <w:tc>
              <w:tcPr>
                <w:tcW w:w="5885" w:type="dxa"/>
              </w:tcPr>
              <w:p w14:paraId="78A922E4" w14:textId="77777777" w:rsidR="0059089E" w:rsidRPr="009C2FDC" w:rsidRDefault="00C048DC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9C2FDC" w14:paraId="23844C66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7375A14A" w14:textId="77777777" w:rsidR="0059089E" w:rsidRPr="009C2FDC" w:rsidRDefault="0059089E" w:rsidP="00E816F7">
            <w:pPr>
              <w:spacing w:before="120" w:after="120" w:line="259" w:lineRule="auto"/>
            </w:pPr>
            <w:r w:rsidRPr="009C2FDC">
              <w:t>Combined Revenue (£/ft</w:t>
            </w:r>
            <w:r w:rsidRPr="009C2FDC">
              <w:rPr>
                <w:vertAlign w:val="superscript"/>
              </w:rPr>
              <w:t>2</w:t>
            </w:r>
            <w:r w:rsidRPr="009C2FDC">
              <w:t>)</w:t>
            </w:r>
          </w:p>
        </w:tc>
        <w:sdt>
          <w:sdtPr>
            <w:id w:val="-1811554922"/>
            <w:placeholder>
              <w:docPart w:val="E207A52119D7446B96E1609A85DB76C2"/>
            </w:placeholder>
            <w:temporary/>
            <w:showingPlcHdr/>
            <w:text/>
          </w:sdtPr>
          <w:sdtEndPr/>
          <w:sdtContent>
            <w:tc>
              <w:tcPr>
                <w:tcW w:w="5885" w:type="dxa"/>
              </w:tcPr>
              <w:p w14:paraId="02B98DDF" w14:textId="77777777" w:rsidR="0059089E" w:rsidRPr="009C2FDC" w:rsidRDefault="00C048DC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9C2FDC" w14:paraId="7F77B353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2573BB3A" w14:textId="77777777" w:rsidR="0059089E" w:rsidRPr="009C2FDC" w:rsidRDefault="0059089E" w:rsidP="00E816F7"/>
        </w:tc>
        <w:tc>
          <w:tcPr>
            <w:tcW w:w="5885" w:type="dxa"/>
          </w:tcPr>
          <w:p w14:paraId="63E26634" w14:textId="77777777" w:rsidR="0059089E" w:rsidRPr="009C2FDC" w:rsidRDefault="0059089E" w:rsidP="00E8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089E" w:rsidRPr="009C2FDC" w14:paraId="05AF129F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2E278092" w14:textId="77777777" w:rsidR="0059089E" w:rsidRPr="009C2FDC" w:rsidRDefault="0059089E" w:rsidP="00E816F7">
            <w:pPr>
              <w:spacing w:before="120" w:after="120" w:line="259" w:lineRule="auto"/>
            </w:pPr>
            <w:r w:rsidRPr="009C2FDC">
              <w:t>2 Storey Market Revenue (£/Total)</w:t>
            </w:r>
          </w:p>
        </w:tc>
        <w:sdt>
          <w:sdtPr>
            <w:id w:val="-322349576"/>
            <w:placeholder>
              <w:docPart w:val="88C8643EB24C4F33BDBF090B49C358D2"/>
            </w:placeholder>
            <w:temporary/>
            <w:showingPlcHdr/>
            <w:text/>
          </w:sdtPr>
          <w:sdtEndPr/>
          <w:sdtContent>
            <w:tc>
              <w:tcPr>
                <w:tcW w:w="5885" w:type="dxa"/>
              </w:tcPr>
              <w:p w14:paraId="3C7C3FF9" w14:textId="77777777" w:rsidR="0059089E" w:rsidRPr="009C2FDC" w:rsidRDefault="00C048DC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9C2FDC" w14:paraId="24CA1C7C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286A051A" w14:textId="77777777" w:rsidR="0059089E" w:rsidRPr="009C2FDC" w:rsidRDefault="0059089E" w:rsidP="00E816F7">
            <w:pPr>
              <w:spacing w:before="120" w:after="120" w:line="259" w:lineRule="auto"/>
            </w:pPr>
            <w:r w:rsidRPr="009C2FDC">
              <w:t>Blended Market Revenue (£/Total)</w:t>
            </w:r>
          </w:p>
        </w:tc>
        <w:sdt>
          <w:sdtPr>
            <w:id w:val="2051796970"/>
            <w:placeholder>
              <w:docPart w:val="C23D865526B147D29464ED1A206C7B9B"/>
            </w:placeholder>
            <w:temporary/>
            <w:showingPlcHdr/>
            <w:text/>
          </w:sdtPr>
          <w:sdtEndPr/>
          <w:sdtContent>
            <w:tc>
              <w:tcPr>
                <w:tcW w:w="5885" w:type="dxa"/>
              </w:tcPr>
              <w:p w14:paraId="065277C9" w14:textId="77777777" w:rsidR="0059089E" w:rsidRPr="009C2FDC" w:rsidRDefault="00C048DC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9C2FDC" w14:paraId="0FF65FB6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78B378F1" w14:textId="77777777" w:rsidR="0059089E" w:rsidRPr="009C2FDC" w:rsidRDefault="0059089E" w:rsidP="00E816F7">
            <w:pPr>
              <w:spacing w:before="120" w:after="120" w:line="259" w:lineRule="auto"/>
            </w:pPr>
            <w:r w:rsidRPr="009C2FDC">
              <w:t>Affordable Revenue (£/Total)</w:t>
            </w:r>
          </w:p>
        </w:tc>
        <w:sdt>
          <w:sdtPr>
            <w:id w:val="273295619"/>
            <w:placeholder>
              <w:docPart w:val="C52FDCBBEC38463AB5A5CCB3E2A5EC86"/>
            </w:placeholder>
            <w:temporary/>
            <w:showingPlcHdr/>
            <w:text/>
          </w:sdtPr>
          <w:sdtEndPr/>
          <w:sdtContent>
            <w:tc>
              <w:tcPr>
                <w:tcW w:w="5885" w:type="dxa"/>
              </w:tcPr>
              <w:p w14:paraId="1833A2B9" w14:textId="77777777" w:rsidR="0059089E" w:rsidRPr="009C2FDC" w:rsidRDefault="00C048DC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9C2FDC" w14:paraId="5102F8D1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79C28E0C" w14:textId="77777777" w:rsidR="0059089E" w:rsidRPr="009C2FDC" w:rsidRDefault="0059089E" w:rsidP="00E816F7">
            <w:pPr>
              <w:spacing w:before="120" w:after="120" w:line="259" w:lineRule="auto"/>
            </w:pPr>
            <w:r w:rsidRPr="009C2FDC">
              <w:t>Additionality Revenue (£/Total)</w:t>
            </w:r>
          </w:p>
        </w:tc>
        <w:sdt>
          <w:sdtPr>
            <w:id w:val="421618356"/>
            <w:placeholder>
              <w:docPart w:val="1C868966B1BF452B9CC6E0843532EC38"/>
            </w:placeholder>
            <w:temporary/>
            <w:showingPlcHdr/>
            <w:text/>
          </w:sdtPr>
          <w:sdtEndPr/>
          <w:sdtContent>
            <w:tc>
              <w:tcPr>
                <w:tcW w:w="5885" w:type="dxa"/>
              </w:tcPr>
              <w:p w14:paraId="37D066C2" w14:textId="77777777" w:rsidR="0059089E" w:rsidRPr="009C2FDC" w:rsidRDefault="00C048DC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9C2FDC" w14:paraId="19982334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7A1049AE" w14:textId="77777777" w:rsidR="0059089E" w:rsidRPr="009C2FDC" w:rsidRDefault="0059089E" w:rsidP="00E816F7">
            <w:pPr>
              <w:spacing w:before="120" w:after="120" w:line="259" w:lineRule="auto"/>
            </w:pPr>
            <w:proofErr w:type="spellStart"/>
            <w:r w:rsidRPr="009C2FDC">
              <w:t>BtR</w:t>
            </w:r>
            <w:proofErr w:type="spellEnd"/>
            <w:r w:rsidRPr="009C2FDC">
              <w:t xml:space="preserve"> Revenue (£/Total)</w:t>
            </w:r>
          </w:p>
        </w:tc>
        <w:sdt>
          <w:sdtPr>
            <w:id w:val="718869745"/>
            <w:placeholder>
              <w:docPart w:val="B5E3CFB4FAAA4CA89DE288E910D02580"/>
            </w:placeholder>
            <w:temporary/>
            <w:showingPlcHdr/>
            <w:text/>
          </w:sdtPr>
          <w:sdtEndPr/>
          <w:sdtContent>
            <w:tc>
              <w:tcPr>
                <w:tcW w:w="5885" w:type="dxa"/>
              </w:tcPr>
              <w:p w14:paraId="5DE79DA8" w14:textId="77777777" w:rsidR="0059089E" w:rsidRPr="009C2FDC" w:rsidRDefault="00C048DC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9C2FDC" w14:paraId="7E419757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7C8B4E50" w14:textId="77777777" w:rsidR="0059089E" w:rsidRPr="009C2FDC" w:rsidRDefault="0059089E" w:rsidP="00E816F7">
            <w:pPr>
              <w:spacing w:before="120" w:after="120" w:line="259" w:lineRule="auto"/>
            </w:pPr>
            <w:r>
              <w:t>C2</w:t>
            </w:r>
            <w:r w:rsidRPr="009C2FDC">
              <w:t xml:space="preserve"> Revenue (£/Total)</w:t>
            </w:r>
          </w:p>
        </w:tc>
        <w:sdt>
          <w:sdtPr>
            <w:id w:val="1837651009"/>
            <w:placeholder>
              <w:docPart w:val="F266BF68F47B40BAA12A8E306387B370"/>
            </w:placeholder>
            <w:temporary/>
            <w:showingPlcHdr/>
            <w:text/>
          </w:sdtPr>
          <w:sdtEndPr/>
          <w:sdtContent>
            <w:tc>
              <w:tcPr>
                <w:tcW w:w="5885" w:type="dxa"/>
              </w:tcPr>
              <w:p w14:paraId="07485DC2" w14:textId="77777777" w:rsidR="0059089E" w:rsidRPr="009C2FDC" w:rsidRDefault="00C048DC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9C2FDC" w14:paraId="39A87CD1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3557E9D4" w14:textId="77777777" w:rsidR="0059089E" w:rsidRPr="009C2FDC" w:rsidRDefault="0059089E" w:rsidP="00E816F7">
            <w:pPr>
              <w:spacing w:before="120" w:after="120" w:line="259" w:lineRule="auto"/>
            </w:pPr>
            <w:r w:rsidRPr="009C2FDC">
              <w:t>Other Revenue (£/Total)</w:t>
            </w:r>
          </w:p>
        </w:tc>
        <w:sdt>
          <w:sdtPr>
            <w:id w:val="-1850478008"/>
            <w:placeholder>
              <w:docPart w:val="234E0C0DD8804EF9B82612274DE35C6F"/>
            </w:placeholder>
            <w:temporary/>
            <w:showingPlcHdr/>
            <w:text/>
          </w:sdtPr>
          <w:sdtEndPr/>
          <w:sdtContent>
            <w:tc>
              <w:tcPr>
                <w:tcW w:w="5885" w:type="dxa"/>
              </w:tcPr>
              <w:p w14:paraId="08B2425C" w14:textId="77777777" w:rsidR="0059089E" w:rsidRPr="009C2FDC" w:rsidRDefault="00C048DC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9C2FDC" w14:paraId="5F79FE1C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0FC93D03" w14:textId="77777777" w:rsidR="0059089E" w:rsidRPr="009C2FDC" w:rsidRDefault="0059089E" w:rsidP="00E816F7">
            <w:pPr>
              <w:spacing w:before="120" w:after="120" w:line="259" w:lineRule="auto"/>
            </w:pPr>
            <w:r w:rsidRPr="009C2FDC">
              <w:t>Combined Revenue (£/Total)</w:t>
            </w:r>
          </w:p>
        </w:tc>
        <w:sdt>
          <w:sdtPr>
            <w:id w:val="-137266167"/>
            <w:placeholder>
              <w:docPart w:val="CBC21B3F71B444C39E24F9F59C090F2F"/>
            </w:placeholder>
            <w:temporary/>
            <w:showingPlcHdr/>
            <w:text/>
          </w:sdtPr>
          <w:sdtEndPr/>
          <w:sdtContent>
            <w:tc>
              <w:tcPr>
                <w:tcW w:w="5885" w:type="dxa"/>
              </w:tcPr>
              <w:p w14:paraId="363662D3" w14:textId="77777777" w:rsidR="0059089E" w:rsidRPr="009C2FDC" w:rsidRDefault="00C048DC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</w:tbl>
    <w:p w14:paraId="6616609F" w14:textId="77777777" w:rsidR="0059089E" w:rsidRDefault="0059089E" w:rsidP="0059089E">
      <w:pPr>
        <w:jc w:val="both"/>
        <w:rPr>
          <w:rFonts w:cs="Arial"/>
          <w:b/>
          <w:bCs/>
          <w:color w:val="AAA57A"/>
          <w:sz w:val="24"/>
          <w:szCs w:val="24"/>
        </w:rPr>
      </w:pPr>
      <w:r>
        <w:br w:type="page"/>
      </w:r>
    </w:p>
    <w:p w14:paraId="0385958C" w14:textId="77777777" w:rsidR="0059089E" w:rsidRPr="009C2FDC" w:rsidRDefault="0059089E" w:rsidP="0059089E">
      <w:pPr>
        <w:pStyle w:val="Subtitle"/>
      </w:pPr>
      <w:r w:rsidRPr="009C2FDC">
        <w:lastRenderedPageBreak/>
        <w:t>All-in Build Cost (Excluding Abnormal Cost Allowances) (“AIBC”)</w:t>
      </w:r>
    </w:p>
    <w:tbl>
      <w:tblPr>
        <w:tblStyle w:val="TableGrid"/>
        <w:tblW w:w="10420" w:type="dxa"/>
        <w:tblLook w:val="04A0" w:firstRow="1" w:lastRow="0" w:firstColumn="1" w:lastColumn="0" w:noHBand="0" w:noVBand="1"/>
      </w:tblPr>
      <w:tblGrid>
        <w:gridCol w:w="4535"/>
        <w:gridCol w:w="5885"/>
      </w:tblGrid>
      <w:tr w:rsidR="0059089E" w:rsidRPr="009C2FDC" w14:paraId="09F0851B" w14:textId="77777777" w:rsidTr="00E816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35" w:type="dxa"/>
            <w:vAlign w:val="center"/>
          </w:tcPr>
          <w:p w14:paraId="36C6D0E9" w14:textId="77777777" w:rsidR="0059089E" w:rsidRPr="009C2FDC" w:rsidRDefault="0059089E" w:rsidP="00E816F7">
            <w:pPr>
              <w:spacing w:before="120" w:after="120" w:line="259" w:lineRule="auto"/>
              <w:rPr>
                <w:rFonts w:cs="Arial"/>
              </w:rPr>
            </w:pPr>
            <w:r w:rsidRPr="009C2FDC">
              <w:rPr>
                <w:rFonts w:cs="Arial"/>
              </w:rPr>
              <w:t>Market AIBC (£/ft</w:t>
            </w:r>
            <w:r w:rsidRPr="009C2FDC">
              <w:rPr>
                <w:rFonts w:cs="Arial"/>
                <w:vertAlign w:val="superscript"/>
              </w:rPr>
              <w:t>2</w:t>
            </w:r>
            <w:r w:rsidRPr="009C2FDC">
              <w:rPr>
                <w:rFonts w:cs="Arial"/>
              </w:rPr>
              <w:t>)</w:t>
            </w:r>
          </w:p>
        </w:tc>
        <w:sdt>
          <w:sdtPr>
            <w:id w:val="684405956"/>
            <w:placeholder>
              <w:docPart w:val="D1C681B96C9E465E9B396D5649444FB2"/>
            </w:placeholder>
            <w:temporary/>
            <w:showingPlcHdr/>
            <w:text/>
          </w:sdtPr>
          <w:sdtEndPr/>
          <w:sdtContent>
            <w:tc>
              <w:tcPr>
                <w:tcW w:w="5885" w:type="dxa"/>
              </w:tcPr>
              <w:p w14:paraId="04494534" w14:textId="77777777" w:rsidR="0059089E" w:rsidRPr="009C2FDC" w:rsidRDefault="00C048DC" w:rsidP="00E816F7">
                <w:pPr>
                  <w:spacing w:before="120" w:after="120" w:line="259" w:lineRule="auto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9C2FDC" w14:paraId="46848CA8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vAlign w:val="center"/>
          </w:tcPr>
          <w:p w14:paraId="6B2F0C89" w14:textId="77777777" w:rsidR="0059089E" w:rsidRPr="009C2FDC" w:rsidRDefault="0059089E" w:rsidP="00E816F7">
            <w:pPr>
              <w:spacing w:before="120" w:after="120" w:line="259" w:lineRule="auto"/>
              <w:rPr>
                <w:rFonts w:cs="Arial"/>
              </w:rPr>
            </w:pPr>
            <w:r w:rsidRPr="009C2FDC">
              <w:rPr>
                <w:rFonts w:cs="Arial"/>
              </w:rPr>
              <w:t>Affordable AIBC (£/ft</w:t>
            </w:r>
            <w:r w:rsidRPr="009C2FDC">
              <w:rPr>
                <w:rFonts w:cs="Arial"/>
                <w:vertAlign w:val="superscript"/>
              </w:rPr>
              <w:t>2</w:t>
            </w:r>
            <w:r w:rsidRPr="009C2FDC">
              <w:rPr>
                <w:rFonts w:cs="Arial"/>
              </w:rPr>
              <w:t>)</w:t>
            </w:r>
          </w:p>
        </w:tc>
        <w:sdt>
          <w:sdtPr>
            <w:id w:val="1700118078"/>
            <w:placeholder>
              <w:docPart w:val="0C798CF1B2774215B80E7DBA5017CFAF"/>
            </w:placeholder>
            <w:temporary/>
            <w:showingPlcHdr/>
            <w:text/>
          </w:sdtPr>
          <w:sdtEndPr/>
          <w:sdtContent>
            <w:tc>
              <w:tcPr>
                <w:tcW w:w="5885" w:type="dxa"/>
              </w:tcPr>
              <w:p w14:paraId="0700D8A9" w14:textId="77777777" w:rsidR="0059089E" w:rsidRPr="009C2FDC" w:rsidRDefault="00C048DC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9C2FDC" w14:paraId="1E889344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vAlign w:val="center"/>
          </w:tcPr>
          <w:p w14:paraId="6614EAE3" w14:textId="77777777" w:rsidR="0059089E" w:rsidRPr="009C2FDC" w:rsidRDefault="0059089E" w:rsidP="00E816F7">
            <w:pPr>
              <w:spacing w:before="120" w:after="120" w:line="259" w:lineRule="auto"/>
              <w:rPr>
                <w:rFonts w:cs="Arial"/>
              </w:rPr>
            </w:pPr>
            <w:r w:rsidRPr="009C2FDC">
              <w:rPr>
                <w:rFonts w:cs="Arial"/>
              </w:rPr>
              <w:t>Additionality AIBC (£/ft</w:t>
            </w:r>
            <w:r w:rsidRPr="009C2FDC">
              <w:rPr>
                <w:rFonts w:cs="Arial"/>
                <w:vertAlign w:val="superscript"/>
              </w:rPr>
              <w:t>2</w:t>
            </w:r>
            <w:r w:rsidRPr="009C2FDC">
              <w:rPr>
                <w:rFonts w:cs="Arial"/>
              </w:rPr>
              <w:t>)</w:t>
            </w:r>
          </w:p>
        </w:tc>
        <w:sdt>
          <w:sdtPr>
            <w:id w:val="115953842"/>
            <w:placeholder>
              <w:docPart w:val="B4D4103CB91F462899C6165A43F03154"/>
            </w:placeholder>
            <w:temporary/>
            <w:showingPlcHdr/>
            <w:text/>
          </w:sdtPr>
          <w:sdtEndPr/>
          <w:sdtContent>
            <w:tc>
              <w:tcPr>
                <w:tcW w:w="5885" w:type="dxa"/>
              </w:tcPr>
              <w:p w14:paraId="4B83E8D8" w14:textId="77777777" w:rsidR="0059089E" w:rsidRPr="009C2FDC" w:rsidRDefault="00C048DC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9C2FDC" w14:paraId="4A9DB898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vAlign w:val="center"/>
          </w:tcPr>
          <w:p w14:paraId="788667A6" w14:textId="77777777" w:rsidR="0059089E" w:rsidRPr="009C2FDC" w:rsidRDefault="0059089E" w:rsidP="00E816F7">
            <w:pPr>
              <w:spacing w:before="120" w:after="120" w:line="259" w:lineRule="auto"/>
              <w:rPr>
                <w:rFonts w:cs="Arial"/>
              </w:rPr>
            </w:pPr>
            <w:proofErr w:type="spellStart"/>
            <w:r w:rsidRPr="009C2FDC">
              <w:rPr>
                <w:rFonts w:cs="Arial"/>
              </w:rPr>
              <w:t>BtR</w:t>
            </w:r>
            <w:proofErr w:type="spellEnd"/>
            <w:r w:rsidRPr="009C2FDC">
              <w:rPr>
                <w:rFonts w:cs="Arial"/>
              </w:rPr>
              <w:t xml:space="preserve"> AIBC (£/ft</w:t>
            </w:r>
            <w:r w:rsidRPr="009C2FDC">
              <w:rPr>
                <w:rFonts w:cs="Arial"/>
                <w:vertAlign w:val="superscript"/>
              </w:rPr>
              <w:t>2</w:t>
            </w:r>
            <w:r w:rsidRPr="009C2FDC">
              <w:rPr>
                <w:rFonts w:cs="Arial"/>
              </w:rPr>
              <w:t>)</w:t>
            </w:r>
          </w:p>
        </w:tc>
        <w:sdt>
          <w:sdtPr>
            <w:id w:val="244378645"/>
            <w:placeholder>
              <w:docPart w:val="5D1422699C3745CB8CAF8B2CD528E6E7"/>
            </w:placeholder>
            <w:temporary/>
            <w:showingPlcHdr/>
            <w:text/>
          </w:sdtPr>
          <w:sdtEndPr/>
          <w:sdtContent>
            <w:tc>
              <w:tcPr>
                <w:tcW w:w="5885" w:type="dxa"/>
              </w:tcPr>
              <w:p w14:paraId="5743443D" w14:textId="77777777" w:rsidR="0059089E" w:rsidRPr="009C2FDC" w:rsidRDefault="00C048DC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9C2FDC" w14:paraId="568D4771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vAlign w:val="center"/>
          </w:tcPr>
          <w:p w14:paraId="1FBF704B" w14:textId="77777777" w:rsidR="0059089E" w:rsidRPr="009C2FDC" w:rsidRDefault="0059089E" w:rsidP="00E816F7">
            <w:pPr>
              <w:spacing w:before="120" w:after="120" w:line="259" w:lineRule="auto"/>
              <w:rPr>
                <w:rFonts w:cs="Arial"/>
              </w:rPr>
            </w:pPr>
            <w:r w:rsidRPr="009C2FDC">
              <w:rPr>
                <w:rFonts w:cs="Arial"/>
              </w:rPr>
              <w:t>C2 AIBC (£/ft</w:t>
            </w:r>
            <w:r w:rsidRPr="009C2FDC">
              <w:rPr>
                <w:rFonts w:cs="Arial"/>
                <w:vertAlign w:val="superscript"/>
              </w:rPr>
              <w:t>2</w:t>
            </w:r>
            <w:r w:rsidRPr="009C2FDC">
              <w:rPr>
                <w:rFonts w:cs="Arial"/>
              </w:rPr>
              <w:t>)</w:t>
            </w:r>
          </w:p>
        </w:tc>
        <w:sdt>
          <w:sdtPr>
            <w:id w:val="634992054"/>
            <w:placeholder>
              <w:docPart w:val="85D571A41214451CA2E069EB933759B3"/>
            </w:placeholder>
            <w:temporary/>
            <w:showingPlcHdr/>
            <w:text/>
          </w:sdtPr>
          <w:sdtEndPr/>
          <w:sdtContent>
            <w:tc>
              <w:tcPr>
                <w:tcW w:w="5885" w:type="dxa"/>
              </w:tcPr>
              <w:p w14:paraId="0E43B541" w14:textId="77777777" w:rsidR="0059089E" w:rsidRPr="009C2FDC" w:rsidRDefault="00C048DC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9C2FDC" w14:paraId="5EFB77D6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04FAA92C" w14:textId="77777777" w:rsidR="0059089E" w:rsidRPr="009C2FDC" w:rsidRDefault="0059089E" w:rsidP="00E816F7">
            <w:pPr>
              <w:spacing w:before="120" w:after="120" w:line="259" w:lineRule="auto"/>
              <w:rPr>
                <w:rFonts w:cs="Arial"/>
              </w:rPr>
            </w:pPr>
            <w:r w:rsidRPr="009C2FDC">
              <w:rPr>
                <w:rFonts w:cs="Arial"/>
              </w:rPr>
              <w:t>Other AIBC (£/</w:t>
            </w:r>
            <w:r>
              <w:rPr>
                <w:rFonts w:cs="Arial"/>
              </w:rPr>
              <w:t>ft</w:t>
            </w:r>
            <w:r w:rsidRPr="009C2FDC">
              <w:rPr>
                <w:rFonts w:cs="Arial"/>
                <w:vertAlign w:val="superscript"/>
              </w:rPr>
              <w:t>2</w:t>
            </w:r>
            <w:r w:rsidRPr="009C2FDC">
              <w:rPr>
                <w:rFonts w:cs="Arial"/>
              </w:rPr>
              <w:t>)</w:t>
            </w:r>
          </w:p>
        </w:tc>
        <w:sdt>
          <w:sdtPr>
            <w:id w:val="2013329057"/>
            <w:placeholder>
              <w:docPart w:val="BFD53369EA1C4B0BB3BD31B77548D9F1"/>
            </w:placeholder>
            <w:temporary/>
            <w:showingPlcHdr/>
            <w:text/>
          </w:sdtPr>
          <w:sdtEndPr/>
          <w:sdtContent>
            <w:tc>
              <w:tcPr>
                <w:tcW w:w="5885" w:type="dxa"/>
              </w:tcPr>
              <w:p w14:paraId="1F38BEC6" w14:textId="77777777" w:rsidR="0059089E" w:rsidRPr="009C2FDC" w:rsidRDefault="00C048DC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9C2FDC" w14:paraId="385C8896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vAlign w:val="center"/>
          </w:tcPr>
          <w:p w14:paraId="703138A3" w14:textId="77777777" w:rsidR="0059089E" w:rsidRPr="009C2FDC" w:rsidRDefault="0059089E" w:rsidP="00E816F7">
            <w:pPr>
              <w:spacing w:before="120" w:after="120" w:line="259" w:lineRule="auto"/>
              <w:rPr>
                <w:rFonts w:cs="Arial"/>
              </w:rPr>
            </w:pPr>
            <w:r w:rsidRPr="009C2FDC">
              <w:rPr>
                <w:rFonts w:cs="Arial"/>
              </w:rPr>
              <w:t>Combined AIBC (£/ft</w:t>
            </w:r>
            <w:r w:rsidRPr="009C2FDC">
              <w:rPr>
                <w:rFonts w:cs="Arial"/>
                <w:vertAlign w:val="superscript"/>
              </w:rPr>
              <w:t>2</w:t>
            </w:r>
            <w:r w:rsidRPr="009C2FDC">
              <w:rPr>
                <w:rFonts w:cs="Arial"/>
              </w:rPr>
              <w:t>)</w:t>
            </w:r>
          </w:p>
        </w:tc>
        <w:sdt>
          <w:sdtPr>
            <w:id w:val="2025119825"/>
            <w:placeholder>
              <w:docPart w:val="004F73C0CE0B476A9EFF354243044246"/>
            </w:placeholder>
            <w:temporary/>
            <w:showingPlcHdr/>
            <w:text/>
          </w:sdtPr>
          <w:sdtEndPr/>
          <w:sdtContent>
            <w:tc>
              <w:tcPr>
                <w:tcW w:w="5885" w:type="dxa"/>
              </w:tcPr>
              <w:p w14:paraId="2B56B4A3" w14:textId="77777777" w:rsidR="0059089E" w:rsidRPr="009C2FDC" w:rsidRDefault="00C048DC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9C2FDC" w14:paraId="0D09659B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vAlign w:val="center"/>
          </w:tcPr>
          <w:p w14:paraId="50F0C53F" w14:textId="77777777" w:rsidR="0059089E" w:rsidRPr="009C2FDC" w:rsidRDefault="0059089E" w:rsidP="00E816F7">
            <w:pPr>
              <w:rPr>
                <w:rFonts w:cs="Arial"/>
              </w:rPr>
            </w:pPr>
          </w:p>
        </w:tc>
        <w:tc>
          <w:tcPr>
            <w:tcW w:w="5885" w:type="dxa"/>
          </w:tcPr>
          <w:p w14:paraId="3FCBEB29" w14:textId="77777777" w:rsidR="0059089E" w:rsidRPr="009C2FDC" w:rsidRDefault="0059089E" w:rsidP="00E8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089E" w:rsidRPr="009C2FDC" w14:paraId="54D7D590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3C8B9964" w14:textId="77777777" w:rsidR="0059089E" w:rsidRPr="009C2FDC" w:rsidRDefault="0059089E" w:rsidP="00E816F7">
            <w:pPr>
              <w:spacing w:before="120" w:after="120" w:line="259" w:lineRule="auto"/>
              <w:rPr>
                <w:rFonts w:cs="Arial"/>
              </w:rPr>
            </w:pPr>
            <w:r w:rsidRPr="009C2FDC">
              <w:rPr>
                <w:rFonts w:cs="Arial"/>
              </w:rPr>
              <w:t>Market AIBC (£/Total)</w:t>
            </w:r>
          </w:p>
        </w:tc>
        <w:sdt>
          <w:sdtPr>
            <w:id w:val="1732955955"/>
            <w:placeholder>
              <w:docPart w:val="187AE5DFA9DD4B0A98BF1288EF63DB9B"/>
            </w:placeholder>
            <w:temporary/>
            <w:showingPlcHdr/>
            <w:text/>
          </w:sdtPr>
          <w:sdtEndPr/>
          <w:sdtContent>
            <w:tc>
              <w:tcPr>
                <w:tcW w:w="5885" w:type="dxa"/>
              </w:tcPr>
              <w:p w14:paraId="52886001" w14:textId="77777777" w:rsidR="0059089E" w:rsidRPr="009C2FDC" w:rsidRDefault="00C048DC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9C2FDC" w14:paraId="0C14BFE7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7728CEEC" w14:textId="77777777" w:rsidR="0059089E" w:rsidRPr="009C2FDC" w:rsidRDefault="0059089E" w:rsidP="00E816F7">
            <w:pPr>
              <w:spacing w:before="120" w:after="120" w:line="259" w:lineRule="auto"/>
              <w:rPr>
                <w:rFonts w:cs="Arial"/>
              </w:rPr>
            </w:pPr>
            <w:r w:rsidRPr="009C2FDC">
              <w:rPr>
                <w:rFonts w:cs="Arial"/>
              </w:rPr>
              <w:t>Affordable AIBC (£/Total)</w:t>
            </w:r>
          </w:p>
        </w:tc>
        <w:sdt>
          <w:sdtPr>
            <w:id w:val="-1504198124"/>
            <w:placeholder>
              <w:docPart w:val="1A278EAF2D59432EBDA39184D450FA8C"/>
            </w:placeholder>
            <w:temporary/>
            <w:showingPlcHdr/>
            <w:text/>
          </w:sdtPr>
          <w:sdtEndPr/>
          <w:sdtContent>
            <w:tc>
              <w:tcPr>
                <w:tcW w:w="5885" w:type="dxa"/>
              </w:tcPr>
              <w:p w14:paraId="73973D3A" w14:textId="77777777" w:rsidR="0059089E" w:rsidRPr="009C2FDC" w:rsidRDefault="00C048DC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9C2FDC" w14:paraId="7226517B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1312AEB4" w14:textId="77777777" w:rsidR="0059089E" w:rsidRPr="009C2FDC" w:rsidRDefault="0059089E" w:rsidP="00E816F7">
            <w:pPr>
              <w:spacing w:before="120" w:after="120" w:line="259" w:lineRule="auto"/>
              <w:rPr>
                <w:rFonts w:cs="Arial"/>
              </w:rPr>
            </w:pPr>
            <w:r w:rsidRPr="009C2FDC">
              <w:rPr>
                <w:rFonts w:cs="Arial"/>
              </w:rPr>
              <w:t>Additionality AIBC (£/Total)</w:t>
            </w:r>
          </w:p>
        </w:tc>
        <w:sdt>
          <w:sdtPr>
            <w:id w:val="-2097166297"/>
            <w:placeholder>
              <w:docPart w:val="4A44976F417344C18830593120821893"/>
            </w:placeholder>
            <w:temporary/>
            <w:showingPlcHdr/>
            <w:text/>
          </w:sdtPr>
          <w:sdtEndPr/>
          <w:sdtContent>
            <w:tc>
              <w:tcPr>
                <w:tcW w:w="5885" w:type="dxa"/>
              </w:tcPr>
              <w:p w14:paraId="4EC4E231" w14:textId="77777777" w:rsidR="0059089E" w:rsidRPr="009C2FDC" w:rsidRDefault="00C048DC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9C2FDC" w14:paraId="0571459F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4310DA2A" w14:textId="77777777" w:rsidR="0059089E" w:rsidRPr="009C2FDC" w:rsidRDefault="0059089E" w:rsidP="00E816F7">
            <w:pPr>
              <w:spacing w:before="120" w:after="120" w:line="259" w:lineRule="auto"/>
              <w:rPr>
                <w:rFonts w:cs="Arial"/>
              </w:rPr>
            </w:pPr>
            <w:proofErr w:type="spellStart"/>
            <w:r w:rsidRPr="009C2FDC">
              <w:rPr>
                <w:rFonts w:cs="Arial"/>
              </w:rPr>
              <w:t>BtR</w:t>
            </w:r>
            <w:proofErr w:type="spellEnd"/>
            <w:r w:rsidRPr="009C2FDC">
              <w:rPr>
                <w:rFonts w:cs="Arial"/>
              </w:rPr>
              <w:t xml:space="preserve"> AIBC (£/Total)</w:t>
            </w:r>
          </w:p>
        </w:tc>
        <w:sdt>
          <w:sdtPr>
            <w:id w:val="1458215065"/>
            <w:placeholder>
              <w:docPart w:val="DF01808FD7E945A29541CEE3D917865F"/>
            </w:placeholder>
            <w:temporary/>
            <w:showingPlcHdr/>
            <w:text/>
          </w:sdtPr>
          <w:sdtEndPr/>
          <w:sdtContent>
            <w:tc>
              <w:tcPr>
                <w:tcW w:w="5885" w:type="dxa"/>
              </w:tcPr>
              <w:p w14:paraId="788E481C" w14:textId="77777777" w:rsidR="0059089E" w:rsidRPr="009C2FDC" w:rsidRDefault="00C048DC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9C2FDC" w14:paraId="48190B17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6588AA85" w14:textId="77777777" w:rsidR="0059089E" w:rsidRPr="009C2FDC" w:rsidRDefault="0059089E" w:rsidP="00E816F7">
            <w:pPr>
              <w:spacing w:before="120" w:after="120" w:line="259" w:lineRule="auto"/>
              <w:rPr>
                <w:rFonts w:cs="Arial"/>
              </w:rPr>
            </w:pPr>
            <w:r>
              <w:rPr>
                <w:rFonts w:cs="Arial"/>
              </w:rPr>
              <w:t>C2</w:t>
            </w:r>
            <w:r w:rsidRPr="009C2FDC">
              <w:rPr>
                <w:rFonts w:cs="Arial"/>
              </w:rPr>
              <w:t xml:space="preserve"> AIBC (£/Total)</w:t>
            </w:r>
          </w:p>
        </w:tc>
        <w:sdt>
          <w:sdtPr>
            <w:id w:val="-590941365"/>
            <w:placeholder>
              <w:docPart w:val="7902D7163F5841F4983A729400C74E62"/>
            </w:placeholder>
            <w:temporary/>
            <w:showingPlcHdr/>
            <w:text/>
          </w:sdtPr>
          <w:sdtEndPr/>
          <w:sdtContent>
            <w:tc>
              <w:tcPr>
                <w:tcW w:w="5885" w:type="dxa"/>
              </w:tcPr>
              <w:p w14:paraId="47028E47" w14:textId="77777777" w:rsidR="0059089E" w:rsidRPr="009C2FDC" w:rsidRDefault="00C048DC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9C2FDC" w14:paraId="248B76A7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03CB4E45" w14:textId="77777777" w:rsidR="0059089E" w:rsidRPr="009C2FDC" w:rsidRDefault="0059089E" w:rsidP="00E816F7">
            <w:pPr>
              <w:spacing w:before="120" w:after="120" w:line="259" w:lineRule="auto"/>
              <w:rPr>
                <w:rFonts w:cs="Arial"/>
              </w:rPr>
            </w:pPr>
            <w:r w:rsidRPr="009C2FDC">
              <w:rPr>
                <w:rFonts w:cs="Arial"/>
              </w:rPr>
              <w:t>Other AIBC (£/Total)</w:t>
            </w:r>
          </w:p>
        </w:tc>
        <w:sdt>
          <w:sdtPr>
            <w:id w:val="1567214560"/>
            <w:placeholder>
              <w:docPart w:val="7D508B052561421DA18B0B1EFF1FD8CA"/>
            </w:placeholder>
            <w:temporary/>
            <w:showingPlcHdr/>
            <w:text/>
          </w:sdtPr>
          <w:sdtEndPr/>
          <w:sdtContent>
            <w:tc>
              <w:tcPr>
                <w:tcW w:w="5885" w:type="dxa"/>
              </w:tcPr>
              <w:p w14:paraId="29866989" w14:textId="77777777" w:rsidR="0059089E" w:rsidRPr="009C2FDC" w:rsidRDefault="00C048DC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  <w:tr w:rsidR="0059089E" w:rsidRPr="009C2FDC" w14:paraId="12260176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15539BE5" w14:textId="77777777" w:rsidR="0059089E" w:rsidRPr="009C2FDC" w:rsidRDefault="0059089E" w:rsidP="00E816F7">
            <w:pPr>
              <w:spacing w:before="120" w:after="120" w:line="259" w:lineRule="auto"/>
              <w:rPr>
                <w:rFonts w:cs="Arial"/>
              </w:rPr>
            </w:pPr>
            <w:r w:rsidRPr="009C2FDC">
              <w:rPr>
                <w:rFonts w:cs="Arial"/>
              </w:rPr>
              <w:t>Combined AIBC (£/Total)</w:t>
            </w:r>
          </w:p>
        </w:tc>
        <w:sdt>
          <w:sdtPr>
            <w:id w:val="1630511290"/>
            <w:placeholder>
              <w:docPart w:val="9DDE2F93F1A64444B2EBF948168C0AEB"/>
            </w:placeholder>
            <w:temporary/>
            <w:showingPlcHdr/>
            <w:text/>
          </w:sdtPr>
          <w:sdtEndPr/>
          <w:sdtContent>
            <w:tc>
              <w:tcPr>
                <w:tcW w:w="5885" w:type="dxa"/>
              </w:tcPr>
              <w:p w14:paraId="43904EA6" w14:textId="77777777" w:rsidR="0059089E" w:rsidRPr="009C2FDC" w:rsidRDefault="00C048DC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</w:tr>
    </w:tbl>
    <w:p w14:paraId="5712C676" w14:textId="77777777" w:rsidR="0059089E" w:rsidRDefault="0059089E" w:rsidP="0059089E">
      <w:pPr>
        <w:jc w:val="both"/>
      </w:pPr>
      <w:r>
        <w:br w:type="page"/>
      </w:r>
    </w:p>
    <w:p w14:paraId="0654785C" w14:textId="77777777" w:rsidR="0059089E" w:rsidRPr="009C2FDC" w:rsidRDefault="0059089E" w:rsidP="0059089E">
      <w:pPr>
        <w:pStyle w:val="Subtitle"/>
      </w:pPr>
      <w:r w:rsidRPr="009C2FDC">
        <w:lastRenderedPageBreak/>
        <w:t>Planning Gain</w:t>
      </w:r>
      <w:r w:rsidR="00FB4773">
        <w:t xml:space="preserve"> Contributions</w:t>
      </w:r>
    </w:p>
    <w:tbl>
      <w:tblPr>
        <w:tblStyle w:val="TableGrid"/>
        <w:tblW w:w="10420" w:type="dxa"/>
        <w:tblLook w:val="04A0" w:firstRow="1" w:lastRow="0" w:firstColumn="1" w:lastColumn="0" w:noHBand="0" w:noVBand="1"/>
      </w:tblPr>
      <w:tblGrid>
        <w:gridCol w:w="4535"/>
        <w:gridCol w:w="3617"/>
        <w:gridCol w:w="2268"/>
      </w:tblGrid>
      <w:tr w:rsidR="0059089E" w:rsidRPr="009C2FDC" w14:paraId="02016D76" w14:textId="77777777" w:rsidTr="00E816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35" w:type="dxa"/>
          </w:tcPr>
          <w:p w14:paraId="719A0C94" w14:textId="77777777" w:rsidR="0059089E" w:rsidRPr="009C2FDC" w:rsidRDefault="00E85C64" w:rsidP="00E816F7">
            <w:pPr>
              <w:spacing w:before="120" w:after="120" w:line="22" w:lineRule="atLeast"/>
              <w:rPr>
                <w:color w:val="B2AC80" w:themeColor="text2"/>
              </w:rPr>
            </w:pPr>
            <w:r>
              <w:rPr>
                <w:color w:val="B2AC80" w:themeColor="text2"/>
              </w:rPr>
              <w:t>Plan</w:t>
            </w:r>
            <w:r w:rsidR="00D12677">
              <w:rPr>
                <w:color w:val="B2AC80" w:themeColor="text2"/>
              </w:rPr>
              <w:t>ni</w:t>
            </w:r>
            <w:r>
              <w:rPr>
                <w:color w:val="B2AC80" w:themeColor="text2"/>
              </w:rPr>
              <w:t xml:space="preserve">ng Gain </w:t>
            </w:r>
            <w:r w:rsidR="0059089E">
              <w:rPr>
                <w:color w:val="B2AC80" w:themeColor="text2"/>
              </w:rPr>
              <w:t>Item</w:t>
            </w:r>
            <w:r w:rsidR="0059089E" w:rsidRPr="009C2FDC">
              <w:rPr>
                <w:color w:val="B2AC80" w:themeColor="text2"/>
              </w:rPr>
              <w:t xml:space="preserve"> </w:t>
            </w:r>
          </w:p>
        </w:tc>
        <w:tc>
          <w:tcPr>
            <w:tcW w:w="3617" w:type="dxa"/>
          </w:tcPr>
          <w:p w14:paraId="3DE17B95" w14:textId="77777777" w:rsidR="0059089E" w:rsidRPr="009C2FDC" w:rsidRDefault="0059089E" w:rsidP="00E816F7">
            <w:pPr>
              <w:spacing w:before="120" w:after="120" w:line="22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B2AC80" w:themeColor="text2"/>
              </w:rPr>
            </w:pPr>
            <w:r>
              <w:rPr>
                <w:b/>
                <w:color w:val="B2AC80" w:themeColor="text2"/>
              </w:rPr>
              <w:t>Amount (£)</w:t>
            </w:r>
          </w:p>
        </w:tc>
        <w:tc>
          <w:tcPr>
            <w:tcW w:w="2268" w:type="dxa"/>
          </w:tcPr>
          <w:p w14:paraId="0E4ED9AD" w14:textId="77777777" w:rsidR="0059089E" w:rsidRPr="009C2FDC" w:rsidRDefault="0059089E" w:rsidP="00E816F7">
            <w:pPr>
              <w:spacing w:before="120" w:after="120" w:line="22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B2AC80" w:themeColor="text2"/>
              </w:rPr>
            </w:pPr>
            <w:r w:rsidRPr="009C2FDC">
              <w:rPr>
                <w:b/>
                <w:color w:val="B2AC80" w:themeColor="text2"/>
              </w:rPr>
              <w:t>Fixed Position (Yes/No)</w:t>
            </w:r>
          </w:p>
        </w:tc>
      </w:tr>
      <w:tr w:rsidR="0059089E" w:rsidRPr="009C2FDC" w14:paraId="41134300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0BD0F068" w14:textId="77777777" w:rsidR="0059089E" w:rsidRPr="009C2FDC" w:rsidRDefault="0059089E" w:rsidP="00E816F7">
            <w:pPr>
              <w:spacing w:before="120" w:after="120" w:line="259" w:lineRule="auto"/>
            </w:pPr>
            <w:r>
              <w:t>CIL</w:t>
            </w:r>
            <w:r w:rsidRPr="009C2FDC">
              <w:t xml:space="preserve"> </w:t>
            </w:r>
            <w:r w:rsidR="00C048DC">
              <w:t>(including any VBC offset)</w:t>
            </w:r>
          </w:p>
        </w:tc>
        <w:sdt>
          <w:sdtPr>
            <w:id w:val="604930403"/>
            <w:placeholder>
              <w:docPart w:val="4D6CB69F2B4A4087A00F5707D00D3EAA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69A38386" w14:textId="77777777" w:rsidR="0059089E" w:rsidRPr="009C2FDC" w:rsidRDefault="00C048DC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1297642437"/>
            <w:placeholder>
              <w:docPart w:val="F9F4D1E345BD485DA1BB07F1499150F1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40F98FED" w14:textId="77777777" w:rsidR="0059089E" w:rsidRPr="009C2FDC" w:rsidRDefault="00C048DC" w:rsidP="00E816F7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29264E" w:rsidRPr="009C2FDC" w14:paraId="4BCD7800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1AFE30EB" w14:textId="77777777" w:rsidR="0029264E" w:rsidRDefault="0029264E" w:rsidP="00E816F7"/>
        </w:tc>
        <w:tc>
          <w:tcPr>
            <w:tcW w:w="3617" w:type="dxa"/>
          </w:tcPr>
          <w:p w14:paraId="24A759A6" w14:textId="77777777" w:rsidR="0029264E" w:rsidRDefault="0029264E" w:rsidP="00E81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14:paraId="43270A93" w14:textId="77777777" w:rsidR="0029264E" w:rsidRDefault="0029264E" w:rsidP="00E816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6580" w:rsidRPr="009C2FDC" w14:paraId="276C34F8" w14:textId="77777777" w:rsidTr="007D141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24818699" w14:textId="77777777" w:rsidR="007A6580" w:rsidRPr="009C2FDC" w:rsidRDefault="00A67CDF" w:rsidP="007D1413">
            <w:pPr>
              <w:spacing w:before="120" w:after="120" w:line="259" w:lineRule="auto"/>
            </w:pPr>
            <w:r>
              <w:t>S106 Highways Contribution</w:t>
            </w:r>
          </w:p>
        </w:tc>
        <w:sdt>
          <w:sdtPr>
            <w:id w:val="-1095708467"/>
            <w:placeholder>
              <w:docPart w:val="9F9D73B995A8401DA14DDE26698077C9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181552F5" w14:textId="77777777" w:rsidR="007A6580" w:rsidRPr="009C2FDC" w:rsidRDefault="007A6580" w:rsidP="007D1413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-1006434629"/>
            <w:placeholder>
              <w:docPart w:val="26EC87784FE54101855BCDC382B128AA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051C3D66" w14:textId="77777777" w:rsidR="007A6580" w:rsidRPr="009C2FDC" w:rsidRDefault="007A6580" w:rsidP="007D1413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59089E" w:rsidRPr="009C2FDC" w14:paraId="5D28D89D" w14:textId="77777777" w:rsidTr="00E816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7D38C96F" w14:textId="77777777" w:rsidR="0059089E" w:rsidRPr="009C2FDC" w:rsidRDefault="00A67CDF" w:rsidP="00E816F7">
            <w:pPr>
              <w:spacing w:before="120" w:after="120" w:line="259" w:lineRule="auto"/>
            </w:pPr>
            <w:r>
              <w:t>S106 Education Contribution</w:t>
            </w:r>
          </w:p>
        </w:tc>
        <w:sdt>
          <w:sdtPr>
            <w:id w:val="1593281308"/>
            <w:placeholder>
              <w:docPart w:val="C7A3E51406A44402AC9521FC3E187E18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0694A223" w14:textId="77777777" w:rsidR="0059089E" w:rsidRPr="009C2FDC" w:rsidRDefault="00C048DC" w:rsidP="00E816F7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-436826900"/>
            <w:placeholder>
              <w:docPart w:val="E94D5164AE854E7E81F9E906FB96B624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0F1CC11B" w14:textId="77777777" w:rsidR="0059089E" w:rsidRPr="009C2FDC" w:rsidRDefault="00C048DC" w:rsidP="00E816F7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9A05CE" w:rsidRPr="009C2FDC" w14:paraId="60286337" w14:textId="77777777" w:rsidTr="007D1413">
        <w:trPr>
          <w:trHeight w:val="20"/>
        </w:trPr>
        <w:bookmarkStart w:id="5" w:name="_Hlk130219544" w:displacedByCustomXml="next"/>
        <w:sdt>
          <w:sdtPr>
            <w:id w:val="-993485806"/>
            <w:placeholder>
              <w:docPart w:val="DB5A1E88CA644C07A37E153D60298F4A"/>
            </w:placeholder>
            <w:temporary/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5" w:type="dxa"/>
              </w:tcPr>
              <w:p w14:paraId="030AD488" w14:textId="77777777" w:rsidR="009A05CE" w:rsidRPr="009C2FDC" w:rsidRDefault="009A05CE" w:rsidP="007D1413">
                <w:pPr>
                  <w:spacing w:before="120" w:after="120" w:line="259" w:lineRule="auto"/>
                </w:pPr>
                <w:r w:rsidRPr="00E23502">
                  <w:rPr>
                    <w:rStyle w:val="PlaceholderText"/>
                    <w:b w:val="0"/>
                    <w:bCs/>
                  </w:rPr>
                  <w:t>[Click to enter text]</w:t>
                </w:r>
              </w:p>
            </w:tc>
          </w:sdtContent>
        </w:sdt>
        <w:sdt>
          <w:sdtPr>
            <w:id w:val="-1314637834"/>
            <w:placeholder>
              <w:docPart w:val="DB4B86561F8B4485B1C04E217E717C55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5188228C" w14:textId="77777777" w:rsidR="009A05CE" w:rsidRPr="009C2FDC" w:rsidRDefault="009A05CE" w:rsidP="007D1413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847138881"/>
            <w:placeholder>
              <w:docPart w:val="E5345F60D43D4BBCA89AB241EC6F7D88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6EA23717" w14:textId="77777777" w:rsidR="009A05CE" w:rsidRPr="009C2FDC" w:rsidRDefault="009A05CE" w:rsidP="007D1413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9A05CE" w:rsidRPr="009C2FDC" w14:paraId="376280BA" w14:textId="77777777" w:rsidTr="007D1413">
        <w:trPr>
          <w:trHeight w:val="20"/>
        </w:trPr>
        <w:bookmarkEnd w:id="5" w:displacedByCustomXml="next"/>
        <w:sdt>
          <w:sdtPr>
            <w:id w:val="-716272705"/>
            <w:placeholder>
              <w:docPart w:val="10A44167D58F443D9F7A2F720B25C481"/>
            </w:placeholder>
            <w:temporary/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5" w:type="dxa"/>
              </w:tcPr>
              <w:p w14:paraId="08732A8C" w14:textId="77777777" w:rsidR="009A05CE" w:rsidRPr="009C2FDC" w:rsidRDefault="009A05CE" w:rsidP="007D1413">
                <w:pPr>
                  <w:spacing w:before="120" w:after="120" w:line="259" w:lineRule="auto"/>
                </w:pPr>
                <w:r w:rsidRPr="00E23502">
                  <w:rPr>
                    <w:rStyle w:val="PlaceholderText"/>
                    <w:b w:val="0"/>
                    <w:bCs/>
                  </w:rPr>
                  <w:t>[Click to enter text]</w:t>
                </w:r>
              </w:p>
            </w:tc>
          </w:sdtContent>
        </w:sdt>
        <w:sdt>
          <w:sdtPr>
            <w:id w:val="-2063479644"/>
            <w:placeholder>
              <w:docPart w:val="307B73162C1F4794B43873A55B99CE39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4533F01C" w14:textId="77777777" w:rsidR="009A05CE" w:rsidRPr="009C2FDC" w:rsidRDefault="009A05CE" w:rsidP="007D1413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498847738"/>
            <w:placeholder>
              <w:docPart w:val="22EB5E83DBC6416696FDBEAAEDFD149C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748F454D" w14:textId="77777777" w:rsidR="009A05CE" w:rsidRPr="009C2FDC" w:rsidRDefault="009A05CE" w:rsidP="007D1413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7A6580" w:rsidRPr="009C2FDC" w14:paraId="1B33C097" w14:textId="77777777" w:rsidTr="007D1413">
        <w:trPr>
          <w:trHeight w:val="20"/>
        </w:trPr>
        <w:sdt>
          <w:sdtPr>
            <w:id w:val="-770082432"/>
            <w:placeholder>
              <w:docPart w:val="507D1565A45D4777AA476F249930DA7C"/>
            </w:placeholder>
            <w:temporary/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5" w:type="dxa"/>
              </w:tcPr>
              <w:p w14:paraId="58F12CD2" w14:textId="77777777" w:rsidR="007A6580" w:rsidRPr="009C2FDC" w:rsidRDefault="007A6580" w:rsidP="007D1413">
                <w:pPr>
                  <w:spacing w:before="120" w:after="120" w:line="259" w:lineRule="auto"/>
                </w:pPr>
                <w:r w:rsidRPr="00E23502">
                  <w:rPr>
                    <w:rStyle w:val="PlaceholderText"/>
                    <w:b w:val="0"/>
                    <w:bCs/>
                  </w:rPr>
                  <w:t>[Click to enter text]</w:t>
                </w:r>
              </w:p>
            </w:tc>
          </w:sdtContent>
        </w:sdt>
        <w:sdt>
          <w:sdtPr>
            <w:id w:val="1814597033"/>
            <w:placeholder>
              <w:docPart w:val="AEA6035DD8784F309A628A4EEB428A11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3751588B" w14:textId="77777777" w:rsidR="007A6580" w:rsidRPr="009C2FDC" w:rsidRDefault="007A6580" w:rsidP="007D1413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-103893825"/>
            <w:placeholder>
              <w:docPart w:val="AE4ADC9F5ED44F41A44CE73AC7805BEA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46BEA7AF" w14:textId="77777777" w:rsidR="007A6580" w:rsidRPr="009C2FDC" w:rsidRDefault="007A6580" w:rsidP="007D1413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7A6580" w:rsidRPr="009C2FDC" w14:paraId="59A7CEF0" w14:textId="77777777" w:rsidTr="007D1413">
        <w:trPr>
          <w:trHeight w:val="20"/>
        </w:trPr>
        <w:sdt>
          <w:sdtPr>
            <w:id w:val="-655844319"/>
            <w:placeholder>
              <w:docPart w:val="042D700DC6304E95B83F4649DEADA3AF"/>
            </w:placeholder>
            <w:temporary/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5" w:type="dxa"/>
              </w:tcPr>
              <w:p w14:paraId="2B70166E" w14:textId="77777777" w:rsidR="007A6580" w:rsidRPr="009C2FDC" w:rsidRDefault="007A6580" w:rsidP="007D1413">
                <w:pPr>
                  <w:spacing w:before="120" w:after="120" w:line="259" w:lineRule="auto"/>
                </w:pPr>
                <w:r w:rsidRPr="00E23502">
                  <w:rPr>
                    <w:rStyle w:val="PlaceholderText"/>
                    <w:b w:val="0"/>
                    <w:bCs/>
                  </w:rPr>
                  <w:t>[Click to enter text]</w:t>
                </w:r>
              </w:p>
            </w:tc>
          </w:sdtContent>
        </w:sdt>
        <w:sdt>
          <w:sdtPr>
            <w:id w:val="63776476"/>
            <w:placeholder>
              <w:docPart w:val="644A4EC3FC24421CBF15E0D994E67C38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06194EEF" w14:textId="77777777" w:rsidR="007A6580" w:rsidRPr="009C2FDC" w:rsidRDefault="007A6580" w:rsidP="007D1413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526292514"/>
            <w:placeholder>
              <w:docPart w:val="E0CB2573729C49148E32521530E6E0B8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13F5D98E" w14:textId="77777777" w:rsidR="007A6580" w:rsidRPr="009C2FDC" w:rsidRDefault="007A6580" w:rsidP="007D1413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7A6580" w:rsidRPr="009C2FDC" w14:paraId="7D9EFD39" w14:textId="77777777" w:rsidTr="007D1413">
        <w:trPr>
          <w:trHeight w:val="20"/>
        </w:trPr>
        <w:sdt>
          <w:sdtPr>
            <w:id w:val="-2061620535"/>
            <w:placeholder>
              <w:docPart w:val="67A519AB106D47F093939A94CFD24079"/>
            </w:placeholder>
            <w:temporary/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5" w:type="dxa"/>
              </w:tcPr>
              <w:p w14:paraId="15BAA96D" w14:textId="77777777" w:rsidR="007A6580" w:rsidRPr="009C2FDC" w:rsidRDefault="007A6580" w:rsidP="007D1413">
                <w:pPr>
                  <w:spacing w:before="120" w:after="120" w:line="259" w:lineRule="auto"/>
                </w:pPr>
                <w:r w:rsidRPr="00E23502">
                  <w:rPr>
                    <w:rStyle w:val="PlaceholderText"/>
                    <w:b w:val="0"/>
                    <w:bCs/>
                  </w:rPr>
                  <w:t>[Click to enter text]</w:t>
                </w:r>
              </w:p>
            </w:tc>
          </w:sdtContent>
        </w:sdt>
        <w:sdt>
          <w:sdtPr>
            <w:id w:val="-1196384599"/>
            <w:placeholder>
              <w:docPart w:val="4FC8F92E37C345218858D1DF8A87A655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35028514" w14:textId="77777777" w:rsidR="007A6580" w:rsidRPr="009C2FDC" w:rsidRDefault="007A6580" w:rsidP="007D1413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405577790"/>
            <w:placeholder>
              <w:docPart w:val="44CA0CE280C8478899B76641D2D51B47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3CB818DF" w14:textId="77777777" w:rsidR="007A6580" w:rsidRPr="009C2FDC" w:rsidRDefault="007A6580" w:rsidP="007D1413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7A6580" w:rsidRPr="009C2FDC" w14:paraId="2E871169" w14:textId="77777777" w:rsidTr="007D1413">
        <w:trPr>
          <w:trHeight w:val="20"/>
        </w:trPr>
        <w:sdt>
          <w:sdtPr>
            <w:id w:val="537021862"/>
            <w:placeholder>
              <w:docPart w:val="9F03F282DFD34113BFC3FFF22C63A3DD"/>
            </w:placeholder>
            <w:temporary/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5" w:type="dxa"/>
              </w:tcPr>
              <w:p w14:paraId="57656838" w14:textId="77777777" w:rsidR="007A6580" w:rsidRPr="009C2FDC" w:rsidRDefault="007A6580" w:rsidP="007D1413">
                <w:pPr>
                  <w:spacing w:before="120" w:after="120" w:line="259" w:lineRule="auto"/>
                </w:pPr>
                <w:r w:rsidRPr="00E23502">
                  <w:rPr>
                    <w:rStyle w:val="PlaceholderText"/>
                    <w:b w:val="0"/>
                    <w:bCs/>
                  </w:rPr>
                  <w:t>[Click to enter text]</w:t>
                </w:r>
              </w:p>
            </w:tc>
          </w:sdtContent>
        </w:sdt>
        <w:sdt>
          <w:sdtPr>
            <w:id w:val="840274285"/>
            <w:placeholder>
              <w:docPart w:val="7217FEBC130F42009479707B824CCDF4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685C1790" w14:textId="77777777" w:rsidR="007A6580" w:rsidRPr="009C2FDC" w:rsidRDefault="007A6580" w:rsidP="007D1413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1780835573"/>
            <w:placeholder>
              <w:docPart w:val="5E3DBF77A11F49AB9ED680269A6E061E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3000ECBE" w14:textId="77777777" w:rsidR="007A6580" w:rsidRPr="009C2FDC" w:rsidRDefault="007A6580" w:rsidP="007D1413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7A6580" w:rsidRPr="009C2FDC" w14:paraId="570EF6AB" w14:textId="77777777" w:rsidTr="007D1413">
        <w:trPr>
          <w:trHeight w:val="20"/>
        </w:trPr>
        <w:sdt>
          <w:sdtPr>
            <w:id w:val="-911849330"/>
            <w:placeholder>
              <w:docPart w:val="1EB3ED9D0DA14B6BA2C788A87A10D4CF"/>
            </w:placeholder>
            <w:temporary/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5" w:type="dxa"/>
              </w:tcPr>
              <w:p w14:paraId="0EB3C190" w14:textId="77777777" w:rsidR="007A6580" w:rsidRPr="009C2FDC" w:rsidRDefault="007A6580" w:rsidP="007D1413">
                <w:pPr>
                  <w:spacing w:before="120" w:after="120" w:line="259" w:lineRule="auto"/>
                </w:pPr>
                <w:r w:rsidRPr="00E23502">
                  <w:rPr>
                    <w:rStyle w:val="PlaceholderText"/>
                    <w:b w:val="0"/>
                    <w:bCs/>
                  </w:rPr>
                  <w:t>[Click to enter text]</w:t>
                </w:r>
              </w:p>
            </w:tc>
          </w:sdtContent>
        </w:sdt>
        <w:sdt>
          <w:sdtPr>
            <w:id w:val="-933817756"/>
            <w:placeholder>
              <w:docPart w:val="A83E86856F6F4D018B6468B6160CE349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211571AE" w14:textId="77777777" w:rsidR="007A6580" w:rsidRPr="009C2FDC" w:rsidRDefault="007A6580" w:rsidP="007D1413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-650442729"/>
            <w:placeholder>
              <w:docPart w:val="490C9E928CFB421EA7DDBE08B80380E8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4EB6D4CF" w14:textId="77777777" w:rsidR="007A6580" w:rsidRPr="009C2FDC" w:rsidRDefault="007A6580" w:rsidP="007D1413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FB4773" w:rsidRPr="009C2FDC" w14:paraId="4FB3FA69" w14:textId="77777777" w:rsidTr="007D141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7419E66B" w14:textId="77777777" w:rsidR="00FB4773" w:rsidRDefault="00FB4773" w:rsidP="007D1413"/>
        </w:tc>
        <w:tc>
          <w:tcPr>
            <w:tcW w:w="3617" w:type="dxa"/>
          </w:tcPr>
          <w:p w14:paraId="20A99115" w14:textId="77777777" w:rsidR="00FB4773" w:rsidRDefault="00FB4773" w:rsidP="007D14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14:paraId="242F8FFF" w14:textId="77777777" w:rsidR="00FB4773" w:rsidRDefault="00FB4773" w:rsidP="007D141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6580" w:rsidRPr="009C2FDC" w14:paraId="19EB6FA7" w14:textId="77777777" w:rsidTr="007D141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469A60A4" w14:textId="77777777" w:rsidR="007A6580" w:rsidRPr="009C2FDC" w:rsidRDefault="002C0EFC" w:rsidP="007D1413">
            <w:pPr>
              <w:spacing w:before="120" w:after="120" w:line="259" w:lineRule="auto"/>
            </w:pPr>
            <w:r>
              <w:t xml:space="preserve">S106 and/or CIL </w:t>
            </w:r>
            <w:r w:rsidR="009A05CE">
              <w:t>Indexation</w:t>
            </w:r>
          </w:p>
        </w:tc>
        <w:sdt>
          <w:sdtPr>
            <w:id w:val="-76594085"/>
            <w:placeholder>
              <w:docPart w:val="8917FE5996FD476CB9892CB8FD927B3A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2B7A4CE5" w14:textId="77777777" w:rsidR="007A6580" w:rsidRPr="009C2FDC" w:rsidRDefault="007A6580" w:rsidP="007D1413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-1677875215"/>
            <w:placeholder>
              <w:docPart w:val="F4A8F85EB969485A84AC17B635C81878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0DE4B474" w14:textId="77777777" w:rsidR="007A6580" w:rsidRPr="009C2FDC" w:rsidRDefault="007A6580" w:rsidP="007D1413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</w:tbl>
    <w:p w14:paraId="78272544" w14:textId="77777777" w:rsidR="0059089E" w:rsidRDefault="0059089E" w:rsidP="0059089E">
      <w:pPr>
        <w:jc w:val="both"/>
        <w:rPr>
          <w:rFonts w:cs="Arial"/>
          <w:b/>
          <w:bCs/>
          <w:color w:val="AAA57A"/>
          <w:sz w:val="24"/>
          <w:szCs w:val="24"/>
        </w:rPr>
      </w:pPr>
      <w:r>
        <w:br w:type="page"/>
      </w:r>
    </w:p>
    <w:p w14:paraId="10CDAC79" w14:textId="77777777" w:rsidR="0059089E" w:rsidRPr="009C2FDC" w:rsidRDefault="0059089E" w:rsidP="0059089E">
      <w:pPr>
        <w:pStyle w:val="Subtitle"/>
      </w:pPr>
      <w:r w:rsidRPr="009C2FDC">
        <w:lastRenderedPageBreak/>
        <w:t>Abnormal Cost Allowances</w:t>
      </w:r>
    </w:p>
    <w:p w14:paraId="3D5E60B8" w14:textId="77777777" w:rsidR="00C16846" w:rsidRPr="00707529" w:rsidRDefault="00707529" w:rsidP="0059089E">
      <w:pPr>
        <w:rPr>
          <w:sz w:val="28"/>
          <w:szCs w:val="28"/>
          <w:u w:val="single"/>
        </w:rPr>
      </w:pPr>
      <w:r w:rsidRPr="00707529">
        <w:rPr>
          <w:sz w:val="28"/>
          <w:szCs w:val="28"/>
          <w:u w:val="single"/>
        </w:rPr>
        <w:t>Off-Site</w:t>
      </w:r>
    </w:p>
    <w:tbl>
      <w:tblPr>
        <w:tblStyle w:val="TableGrid"/>
        <w:tblW w:w="10420" w:type="dxa"/>
        <w:tblLook w:val="04A0" w:firstRow="1" w:lastRow="0" w:firstColumn="1" w:lastColumn="0" w:noHBand="0" w:noVBand="1"/>
      </w:tblPr>
      <w:tblGrid>
        <w:gridCol w:w="4535"/>
        <w:gridCol w:w="3617"/>
        <w:gridCol w:w="2268"/>
      </w:tblGrid>
      <w:tr w:rsidR="00C16846" w:rsidRPr="009C2FDC" w14:paraId="42A41298" w14:textId="77777777" w:rsidTr="007D14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35" w:type="dxa"/>
          </w:tcPr>
          <w:p w14:paraId="68B1469D" w14:textId="77777777" w:rsidR="00C16846" w:rsidRPr="009C2FDC" w:rsidRDefault="00E85C64" w:rsidP="007D1413">
            <w:pPr>
              <w:spacing w:before="120" w:after="120" w:line="22" w:lineRule="atLeast"/>
              <w:rPr>
                <w:color w:val="B2AC80" w:themeColor="text2"/>
              </w:rPr>
            </w:pPr>
            <w:r>
              <w:rPr>
                <w:color w:val="B2AC80" w:themeColor="text2"/>
              </w:rPr>
              <w:t xml:space="preserve">Abnormal Cost </w:t>
            </w:r>
            <w:r w:rsidR="00C16846">
              <w:rPr>
                <w:color w:val="B2AC80" w:themeColor="text2"/>
              </w:rPr>
              <w:t>Item</w:t>
            </w:r>
            <w:r w:rsidR="00C16846" w:rsidRPr="009C2FDC">
              <w:rPr>
                <w:color w:val="B2AC80" w:themeColor="text2"/>
              </w:rPr>
              <w:t xml:space="preserve"> </w:t>
            </w:r>
          </w:p>
        </w:tc>
        <w:tc>
          <w:tcPr>
            <w:tcW w:w="3617" w:type="dxa"/>
          </w:tcPr>
          <w:p w14:paraId="73EED1B8" w14:textId="77777777" w:rsidR="00C16846" w:rsidRPr="009C2FDC" w:rsidRDefault="00C16846" w:rsidP="007D1413">
            <w:pPr>
              <w:spacing w:before="120" w:after="120" w:line="22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B2AC80" w:themeColor="text2"/>
              </w:rPr>
            </w:pPr>
            <w:r>
              <w:rPr>
                <w:b/>
                <w:color w:val="B2AC80" w:themeColor="text2"/>
              </w:rPr>
              <w:t>Amount (£)</w:t>
            </w:r>
          </w:p>
        </w:tc>
        <w:tc>
          <w:tcPr>
            <w:tcW w:w="2268" w:type="dxa"/>
          </w:tcPr>
          <w:p w14:paraId="2BF07422" w14:textId="77777777" w:rsidR="00C16846" w:rsidRPr="009C2FDC" w:rsidRDefault="00C16846" w:rsidP="007D1413">
            <w:pPr>
              <w:spacing w:before="120" w:after="120" w:line="22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B2AC80" w:themeColor="text2"/>
              </w:rPr>
            </w:pPr>
            <w:r w:rsidRPr="009C2FDC">
              <w:rPr>
                <w:b/>
                <w:color w:val="B2AC80" w:themeColor="text2"/>
              </w:rPr>
              <w:t>Fixed Position (Yes/No)</w:t>
            </w:r>
          </w:p>
        </w:tc>
      </w:tr>
      <w:tr w:rsidR="00C16846" w:rsidRPr="009C2FDC" w14:paraId="45AFC1FD" w14:textId="77777777" w:rsidTr="007D141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2B6A2DAF" w14:textId="77777777" w:rsidR="00C16846" w:rsidRPr="009C2FDC" w:rsidRDefault="009D70AB" w:rsidP="007D1413">
            <w:pPr>
              <w:spacing w:before="120" w:after="120" w:line="259" w:lineRule="auto"/>
            </w:pPr>
            <w:r>
              <w:t xml:space="preserve">S278 – Access </w:t>
            </w:r>
          </w:p>
        </w:tc>
        <w:sdt>
          <w:sdtPr>
            <w:id w:val="2009477481"/>
            <w:placeholder>
              <w:docPart w:val="23637FA661BB4AF89846CE81364791E4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23674B99" w14:textId="77777777" w:rsidR="00C16846" w:rsidRPr="009C2FDC" w:rsidRDefault="00C16846" w:rsidP="007D1413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-559546043"/>
            <w:placeholder>
              <w:docPart w:val="2C9422DD7B344F26A237EC2A2F5AC06B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4CCBE8D3" w14:textId="77777777" w:rsidR="00C16846" w:rsidRPr="009C2FDC" w:rsidRDefault="00C16846" w:rsidP="007D1413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C16846" w:rsidRPr="009C2FDC" w14:paraId="5E941205" w14:textId="77777777" w:rsidTr="007D1413">
        <w:trPr>
          <w:trHeight w:val="20"/>
        </w:trPr>
        <w:sdt>
          <w:sdtPr>
            <w:id w:val="20601819"/>
            <w:placeholder>
              <w:docPart w:val="3A1C22216A6C49778143310DD3834BED"/>
            </w:placeholder>
            <w:temporary/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5" w:type="dxa"/>
              </w:tcPr>
              <w:p w14:paraId="02B1F0DD" w14:textId="77777777" w:rsidR="00C16846" w:rsidRPr="009C2FDC" w:rsidRDefault="00C16846" w:rsidP="007D1413">
                <w:pPr>
                  <w:spacing w:before="120" w:after="120" w:line="259" w:lineRule="auto"/>
                </w:pPr>
                <w:r w:rsidRPr="00E23502">
                  <w:rPr>
                    <w:rStyle w:val="PlaceholderText"/>
                    <w:b w:val="0"/>
                    <w:bCs/>
                  </w:rPr>
                  <w:t>[Click to enter text]</w:t>
                </w:r>
              </w:p>
            </w:tc>
          </w:sdtContent>
        </w:sdt>
        <w:sdt>
          <w:sdtPr>
            <w:id w:val="772668837"/>
            <w:placeholder>
              <w:docPart w:val="755F4E6101D44906BC0150E21659D952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7F71FB9D" w14:textId="77777777" w:rsidR="00C16846" w:rsidRPr="009C2FDC" w:rsidRDefault="00C16846" w:rsidP="007D1413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327477642"/>
            <w:placeholder>
              <w:docPart w:val="B158D915A0DC48CAA35939B2F27965FA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52CEB21E" w14:textId="77777777" w:rsidR="00C16846" w:rsidRPr="009C2FDC" w:rsidRDefault="00C16846" w:rsidP="007D1413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C16846" w:rsidRPr="009C2FDC" w14:paraId="1A931539" w14:textId="77777777" w:rsidTr="007D1413">
        <w:trPr>
          <w:trHeight w:val="20"/>
        </w:trPr>
        <w:sdt>
          <w:sdtPr>
            <w:id w:val="-1364897732"/>
            <w:placeholder>
              <w:docPart w:val="510D5817A802475199FD602D07B365FA"/>
            </w:placeholder>
            <w:temporary/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5" w:type="dxa"/>
              </w:tcPr>
              <w:p w14:paraId="718443F2" w14:textId="77777777" w:rsidR="00C16846" w:rsidRPr="009C2FDC" w:rsidRDefault="00C16846" w:rsidP="007D1413">
                <w:pPr>
                  <w:spacing w:before="120" w:after="120" w:line="259" w:lineRule="auto"/>
                </w:pPr>
                <w:r w:rsidRPr="00E23502">
                  <w:rPr>
                    <w:rStyle w:val="PlaceholderText"/>
                    <w:b w:val="0"/>
                    <w:bCs/>
                  </w:rPr>
                  <w:t>[Click to enter text]</w:t>
                </w:r>
              </w:p>
            </w:tc>
          </w:sdtContent>
        </w:sdt>
        <w:sdt>
          <w:sdtPr>
            <w:id w:val="1603523553"/>
            <w:placeholder>
              <w:docPart w:val="24E5E9DA919E4B39A1490FC0BDE361BC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7A2F9DF6" w14:textId="77777777" w:rsidR="00C16846" w:rsidRPr="009C2FDC" w:rsidRDefault="00C16846" w:rsidP="007D1413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-1201165537"/>
            <w:placeholder>
              <w:docPart w:val="0DA6279B17164908990280910D39D51C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0FCBDABC" w14:textId="77777777" w:rsidR="00C16846" w:rsidRPr="009C2FDC" w:rsidRDefault="00C16846" w:rsidP="007D1413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C16846" w:rsidRPr="009C2FDC" w14:paraId="5B332E52" w14:textId="77777777" w:rsidTr="007D1413">
        <w:trPr>
          <w:trHeight w:val="20"/>
        </w:trPr>
        <w:sdt>
          <w:sdtPr>
            <w:id w:val="846752837"/>
            <w:placeholder>
              <w:docPart w:val="C5A847181820446294304B22BCE697A5"/>
            </w:placeholder>
            <w:temporary/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5" w:type="dxa"/>
              </w:tcPr>
              <w:p w14:paraId="17A1E4A8" w14:textId="77777777" w:rsidR="00C16846" w:rsidRPr="009C2FDC" w:rsidRDefault="00C16846" w:rsidP="007D1413">
                <w:pPr>
                  <w:spacing w:before="120" w:after="120" w:line="259" w:lineRule="auto"/>
                </w:pPr>
                <w:r w:rsidRPr="00E23502">
                  <w:rPr>
                    <w:rStyle w:val="PlaceholderText"/>
                    <w:b w:val="0"/>
                    <w:bCs/>
                  </w:rPr>
                  <w:t>[Click to enter text]</w:t>
                </w:r>
              </w:p>
            </w:tc>
          </w:sdtContent>
        </w:sdt>
        <w:sdt>
          <w:sdtPr>
            <w:id w:val="-109522182"/>
            <w:placeholder>
              <w:docPart w:val="AC0EBECF69DD42FE8E07A205870F160E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38CDB64E" w14:textId="77777777" w:rsidR="00C16846" w:rsidRPr="009C2FDC" w:rsidRDefault="00C16846" w:rsidP="007D1413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524297380"/>
            <w:placeholder>
              <w:docPart w:val="54ADB16E14124699AC1C122955D7193B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46D7ADCB" w14:textId="77777777" w:rsidR="00C16846" w:rsidRPr="009C2FDC" w:rsidRDefault="00C16846" w:rsidP="007D1413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C16846" w:rsidRPr="009C2FDC" w14:paraId="440F4CA6" w14:textId="77777777" w:rsidTr="007D1413">
        <w:trPr>
          <w:trHeight w:val="20"/>
        </w:trPr>
        <w:sdt>
          <w:sdtPr>
            <w:id w:val="156049325"/>
            <w:placeholder>
              <w:docPart w:val="2CB445F8B4DD49AEBD118F42A977BAA1"/>
            </w:placeholder>
            <w:temporary/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5" w:type="dxa"/>
              </w:tcPr>
              <w:p w14:paraId="5584D701" w14:textId="77777777" w:rsidR="00C16846" w:rsidRPr="009C2FDC" w:rsidRDefault="00C16846" w:rsidP="007D1413">
                <w:pPr>
                  <w:spacing w:before="120" w:after="120" w:line="259" w:lineRule="auto"/>
                </w:pPr>
                <w:r w:rsidRPr="00E23502">
                  <w:rPr>
                    <w:rStyle w:val="PlaceholderText"/>
                    <w:b w:val="0"/>
                    <w:bCs/>
                  </w:rPr>
                  <w:t>[Click to enter text]</w:t>
                </w:r>
              </w:p>
            </w:tc>
          </w:sdtContent>
        </w:sdt>
        <w:sdt>
          <w:sdtPr>
            <w:id w:val="1928694620"/>
            <w:placeholder>
              <w:docPart w:val="45ACB9054B594A4E97348E164BC781FE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64392BAF" w14:textId="77777777" w:rsidR="00C16846" w:rsidRPr="009C2FDC" w:rsidRDefault="00C16846" w:rsidP="007D1413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-1329046739"/>
            <w:placeholder>
              <w:docPart w:val="18B4135D6185477596699E91FD6E5764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004DCF1D" w14:textId="77777777" w:rsidR="00C16846" w:rsidRPr="009C2FDC" w:rsidRDefault="00C16846" w:rsidP="007D1413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C16846" w:rsidRPr="009C2FDC" w14:paraId="68297D76" w14:textId="77777777" w:rsidTr="007D1413">
        <w:trPr>
          <w:trHeight w:val="20"/>
        </w:trPr>
        <w:sdt>
          <w:sdtPr>
            <w:id w:val="927772299"/>
            <w:placeholder>
              <w:docPart w:val="5CCAA942DBDD42A5AF4F8340C50E57AB"/>
            </w:placeholder>
            <w:temporary/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5" w:type="dxa"/>
              </w:tcPr>
              <w:p w14:paraId="19FC503A" w14:textId="77777777" w:rsidR="00C16846" w:rsidRPr="009C2FDC" w:rsidRDefault="00C16846" w:rsidP="007D1413">
                <w:pPr>
                  <w:spacing w:before="120" w:after="120" w:line="259" w:lineRule="auto"/>
                </w:pPr>
                <w:r w:rsidRPr="00E23502">
                  <w:rPr>
                    <w:rStyle w:val="PlaceholderText"/>
                    <w:b w:val="0"/>
                    <w:bCs/>
                  </w:rPr>
                  <w:t>[Click to enter text]</w:t>
                </w:r>
              </w:p>
            </w:tc>
          </w:sdtContent>
        </w:sdt>
        <w:sdt>
          <w:sdtPr>
            <w:id w:val="1680773145"/>
            <w:placeholder>
              <w:docPart w:val="927FBACA414E4788A31BF429611300B6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7F9E93B6" w14:textId="77777777" w:rsidR="00C16846" w:rsidRPr="009C2FDC" w:rsidRDefault="00C16846" w:rsidP="007D1413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1892305528"/>
            <w:placeholder>
              <w:docPart w:val="B534055B187748C397E7874586F74E04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0195BABC" w14:textId="77777777" w:rsidR="00C16846" w:rsidRPr="009C2FDC" w:rsidRDefault="00C16846" w:rsidP="007D1413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</w:tbl>
    <w:p w14:paraId="1ABEF66E" w14:textId="77777777" w:rsidR="001B1B46" w:rsidRPr="00707529" w:rsidRDefault="001B1B46" w:rsidP="001B1B46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Site Clearance/ Remediation</w:t>
      </w:r>
    </w:p>
    <w:tbl>
      <w:tblPr>
        <w:tblStyle w:val="TableGrid"/>
        <w:tblW w:w="10420" w:type="dxa"/>
        <w:tblLook w:val="04A0" w:firstRow="1" w:lastRow="0" w:firstColumn="1" w:lastColumn="0" w:noHBand="0" w:noVBand="1"/>
      </w:tblPr>
      <w:tblGrid>
        <w:gridCol w:w="4535"/>
        <w:gridCol w:w="3617"/>
        <w:gridCol w:w="2268"/>
      </w:tblGrid>
      <w:tr w:rsidR="001B1B46" w:rsidRPr="009C2FDC" w14:paraId="6CC865BC" w14:textId="77777777" w:rsidTr="007D14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35" w:type="dxa"/>
          </w:tcPr>
          <w:p w14:paraId="2B00A1BE" w14:textId="77777777" w:rsidR="001B1B46" w:rsidRPr="009C2FDC" w:rsidRDefault="00E85C64" w:rsidP="007D1413">
            <w:pPr>
              <w:spacing w:before="120" w:after="120" w:line="22" w:lineRule="atLeast"/>
              <w:rPr>
                <w:color w:val="B2AC80" w:themeColor="text2"/>
              </w:rPr>
            </w:pPr>
            <w:r>
              <w:rPr>
                <w:color w:val="B2AC80" w:themeColor="text2"/>
              </w:rPr>
              <w:t xml:space="preserve">Abnormal Cost </w:t>
            </w:r>
            <w:r w:rsidR="001B1B46">
              <w:rPr>
                <w:color w:val="B2AC80" w:themeColor="text2"/>
              </w:rPr>
              <w:t>Item</w:t>
            </w:r>
            <w:r w:rsidR="001B1B46" w:rsidRPr="009C2FDC">
              <w:rPr>
                <w:color w:val="B2AC80" w:themeColor="text2"/>
              </w:rPr>
              <w:t xml:space="preserve"> </w:t>
            </w:r>
          </w:p>
        </w:tc>
        <w:tc>
          <w:tcPr>
            <w:tcW w:w="3617" w:type="dxa"/>
          </w:tcPr>
          <w:p w14:paraId="5249D050" w14:textId="77777777" w:rsidR="001B1B46" w:rsidRPr="009C2FDC" w:rsidRDefault="001B1B46" w:rsidP="007D1413">
            <w:pPr>
              <w:spacing w:before="120" w:after="120" w:line="22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B2AC80" w:themeColor="text2"/>
              </w:rPr>
            </w:pPr>
            <w:r>
              <w:rPr>
                <w:b/>
                <w:color w:val="B2AC80" w:themeColor="text2"/>
              </w:rPr>
              <w:t>Amount (£)</w:t>
            </w:r>
          </w:p>
        </w:tc>
        <w:tc>
          <w:tcPr>
            <w:tcW w:w="2268" w:type="dxa"/>
          </w:tcPr>
          <w:p w14:paraId="74C9622E" w14:textId="77777777" w:rsidR="001B1B46" w:rsidRPr="009C2FDC" w:rsidRDefault="001B1B46" w:rsidP="007D1413">
            <w:pPr>
              <w:spacing w:before="120" w:after="120" w:line="22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B2AC80" w:themeColor="text2"/>
              </w:rPr>
            </w:pPr>
            <w:r w:rsidRPr="009C2FDC">
              <w:rPr>
                <w:b/>
                <w:color w:val="B2AC80" w:themeColor="text2"/>
              </w:rPr>
              <w:t>Fixed Position (Yes/No)</w:t>
            </w:r>
          </w:p>
        </w:tc>
      </w:tr>
      <w:tr w:rsidR="001B1B46" w:rsidRPr="009C2FDC" w14:paraId="1BCC1FDA" w14:textId="77777777" w:rsidTr="007D141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5EF3D435" w14:textId="77777777" w:rsidR="001B1B46" w:rsidRPr="009C2FDC" w:rsidRDefault="001B1B46" w:rsidP="007D1413">
            <w:pPr>
              <w:spacing w:before="120" w:after="120" w:line="259" w:lineRule="auto"/>
            </w:pPr>
            <w:bookmarkStart w:id="6" w:name="_Hlk130222033"/>
            <w:r>
              <w:t>Demolition (if any)</w:t>
            </w:r>
          </w:p>
        </w:tc>
        <w:sdt>
          <w:sdtPr>
            <w:id w:val="563300539"/>
            <w:placeholder>
              <w:docPart w:val="A0C1E15C6F5440F483763E7705C57B27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4B20D948" w14:textId="77777777" w:rsidR="001B1B46" w:rsidRPr="009C2FDC" w:rsidRDefault="001B1B46" w:rsidP="007D1413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1903399902"/>
            <w:placeholder>
              <w:docPart w:val="E8910CE72043408CA11FE0631D95D123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463C8BCD" w14:textId="77777777" w:rsidR="001B1B46" w:rsidRPr="009C2FDC" w:rsidRDefault="001B1B46" w:rsidP="007D1413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1B1B46" w:rsidRPr="009C2FDC" w14:paraId="44C8E20F" w14:textId="77777777" w:rsidTr="007D141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00EEA2A6" w14:textId="77777777" w:rsidR="001B1B46" w:rsidRPr="009C2FDC" w:rsidRDefault="001B1B46" w:rsidP="007D1413">
            <w:pPr>
              <w:spacing w:before="120" w:after="120" w:line="259" w:lineRule="auto"/>
            </w:pPr>
            <w:r>
              <w:t>Site Clearance (if any)</w:t>
            </w:r>
          </w:p>
        </w:tc>
        <w:sdt>
          <w:sdtPr>
            <w:id w:val="1854839495"/>
            <w:placeholder>
              <w:docPart w:val="D4E8C5B3775444B4B0A9C2560B8358CB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5DE27379" w14:textId="77777777" w:rsidR="001B1B46" w:rsidRPr="009C2FDC" w:rsidRDefault="001B1B46" w:rsidP="007D1413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509038305"/>
            <w:placeholder>
              <w:docPart w:val="BA9F01DD18B547A791F611CCEA4AC4AC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5374D980" w14:textId="77777777" w:rsidR="001B1B46" w:rsidRPr="009C2FDC" w:rsidRDefault="001B1B46" w:rsidP="007D1413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1B1B46" w:rsidRPr="009C2FDC" w14:paraId="395403F9" w14:textId="77777777" w:rsidTr="007D141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69953C21" w14:textId="77777777" w:rsidR="001B1B46" w:rsidRPr="009C2FDC" w:rsidRDefault="001B1B46" w:rsidP="007D1413">
            <w:pPr>
              <w:spacing w:before="120" w:after="120" w:line="259" w:lineRule="auto"/>
            </w:pPr>
            <w:r>
              <w:t>Remediation (if any)</w:t>
            </w:r>
          </w:p>
        </w:tc>
        <w:sdt>
          <w:sdtPr>
            <w:id w:val="191887132"/>
            <w:placeholder>
              <w:docPart w:val="2DF3B78180B54238B58B01B02AEAD6A6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1D30A04C" w14:textId="77777777" w:rsidR="001B1B46" w:rsidRPr="009C2FDC" w:rsidRDefault="001B1B46" w:rsidP="007D1413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1848600915"/>
            <w:placeholder>
              <w:docPart w:val="1138DA8BE5D740E68B2E75BE58D481AF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6D824312" w14:textId="77777777" w:rsidR="001B1B46" w:rsidRPr="009C2FDC" w:rsidRDefault="001B1B46" w:rsidP="007D1413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bookmarkEnd w:id="6"/>
      <w:tr w:rsidR="001B1B46" w:rsidRPr="009C2FDC" w14:paraId="2CD38DCF" w14:textId="77777777" w:rsidTr="007D141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672939CD" w14:textId="77777777" w:rsidR="001B1B46" w:rsidRPr="009C2FDC" w:rsidRDefault="00CF468C" w:rsidP="007D1413">
            <w:pPr>
              <w:spacing w:before="120" w:after="120" w:line="259" w:lineRule="auto"/>
            </w:pPr>
            <w:r>
              <w:t>Archaeology (if any)</w:t>
            </w:r>
          </w:p>
        </w:tc>
        <w:sdt>
          <w:sdtPr>
            <w:id w:val="-1955162354"/>
            <w:placeholder>
              <w:docPart w:val="30A8B2668C754ABC88CAC77A20DD0220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339B5F37" w14:textId="77777777" w:rsidR="001B1B46" w:rsidRPr="009C2FDC" w:rsidRDefault="001B1B46" w:rsidP="007D1413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1189260565"/>
            <w:placeholder>
              <w:docPart w:val="1E2C281B75DC4E0589D470B79D52936D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6AA0907A" w14:textId="77777777" w:rsidR="001B1B46" w:rsidRPr="009C2FDC" w:rsidRDefault="001B1B46" w:rsidP="007D1413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CF468C" w:rsidRPr="009C2FDC" w14:paraId="0B597055" w14:textId="77777777" w:rsidTr="007D1413">
        <w:trPr>
          <w:trHeight w:val="20"/>
        </w:trPr>
        <w:bookmarkStart w:id="7" w:name="_Hlk130222264" w:displacedByCustomXml="next"/>
        <w:sdt>
          <w:sdtPr>
            <w:id w:val="1420359632"/>
            <w:placeholder>
              <w:docPart w:val="1CF72D5A474C4C0AA50E9AC24DB5E3DE"/>
            </w:placeholder>
            <w:temporary/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5" w:type="dxa"/>
              </w:tcPr>
              <w:p w14:paraId="4AF410D8" w14:textId="77777777" w:rsidR="00CF468C" w:rsidRPr="009C2FDC" w:rsidRDefault="00CF468C" w:rsidP="007D1413">
                <w:pPr>
                  <w:spacing w:before="120" w:after="120" w:line="259" w:lineRule="auto"/>
                </w:pPr>
                <w:r w:rsidRPr="00E23502">
                  <w:rPr>
                    <w:rStyle w:val="PlaceholderText"/>
                    <w:b w:val="0"/>
                    <w:bCs/>
                  </w:rPr>
                  <w:t>[Click to enter text]</w:t>
                </w:r>
              </w:p>
            </w:tc>
          </w:sdtContent>
        </w:sdt>
        <w:sdt>
          <w:sdtPr>
            <w:id w:val="1105154887"/>
            <w:placeholder>
              <w:docPart w:val="55983C952F9A4694A2EB4D7230188EDC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103715B9" w14:textId="77777777" w:rsidR="00CF468C" w:rsidRPr="009C2FDC" w:rsidRDefault="00CF468C" w:rsidP="007D1413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284861840"/>
            <w:placeholder>
              <w:docPart w:val="852C3A9AB99F411A8961EC2D538BDAFF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2C491939" w14:textId="77777777" w:rsidR="00CF468C" w:rsidRPr="009C2FDC" w:rsidRDefault="00CF468C" w:rsidP="007D1413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1B1B46" w:rsidRPr="009C2FDC" w14:paraId="4C806F12" w14:textId="77777777" w:rsidTr="007D1413">
        <w:trPr>
          <w:trHeight w:val="20"/>
        </w:trPr>
        <w:sdt>
          <w:sdtPr>
            <w:id w:val="1615024390"/>
            <w:placeholder>
              <w:docPart w:val="52683140746246B699E40A72C08CBD27"/>
            </w:placeholder>
            <w:temporary/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5" w:type="dxa"/>
              </w:tcPr>
              <w:p w14:paraId="01373171" w14:textId="77777777" w:rsidR="001B1B46" w:rsidRPr="009C2FDC" w:rsidRDefault="001B1B46" w:rsidP="007D1413">
                <w:pPr>
                  <w:spacing w:before="120" w:after="120" w:line="259" w:lineRule="auto"/>
                </w:pPr>
                <w:r w:rsidRPr="00E23502">
                  <w:rPr>
                    <w:rStyle w:val="PlaceholderText"/>
                    <w:b w:val="0"/>
                    <w:bCs/>
                  </w:rPr>
                  <w:t>[Click to enter text]</w:t>
                </w:r>
              </w:p>
            </w:tc>
          </w:sdtContent>
        </w:sdt>
        <w:sdt>
          <w:sdtPr>
            <w:id w:val="-1317257960"/>
            <w:placeholder>
              <w:docPart w:val="1F8B5FE595814106909766A59CFE9228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3D70773F" w14:textId="77777777" w:rsidR="001B1B46" w:rsidRPr="009C2FDC" w:rsidRDefault="001B1B46" w:rsidP="007D1413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261582364"/>
            <w:placeholder>
              <w:docPart w:val="F8B76D46AFA14FBA8B0FEFC8C72E1ED7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1E9B7266" w14:textId="77777777" w:rsidR="001B1B46" w:rsidRPr="009C2FDC" w:rsidRDefault="001B1B46" w:rsidP="007D1413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</w:tbl>
    <w:bookmarkEnd w:id="7"/>
    <w:p w14:paraId="7631F255" w14:textId="77777777" w:rsidR="00E85C64" w:rsidRPr="00707529" w:rsidRDefault="007E6D71" w:rsidP="00E85C64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Infras</w:t>
      </w:r>
      <w:r w:rsidR="00C341A0">
        <w:rPr>
          <w:sz w:val="28"/>
          <w:szCs w:val="28"/>
          <w:u w:val="single"/>
        </w:rPr>
        <w:t>tructure</w:t>
      </w:r>
    </w:p>
    <w:tbl>
      <w:tblPr>
        <w:tblStyle w:val="TableGrid"/>
        <w:tblW w:w="10420" w:type="dxa"/>
        <w:tblLook w:val="04A0" w:firstRow="1" w:lastRow="0" w:firstColumn="1" w:lastColumn="0" w:noHBand="0" w:noVBand="1"/>
      </w:tblPr>
      <w:tblGrid>
        <w:gridCol w:w="4535"/>
        <w:gridCol w:w="3617"/>
        <w:gridCol w:w="2268"/>
      </w:tblGrid>
      <w:tr w:rsidR="00E85C64" w:rsidRPr="009C2FDC" w14:paraId="5FC9D614" w14:textId="77777777" w:rsidTr="007D14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35" w:type="dxa"/>
          </w:tcPr>
          <w:p w14:paraId="752A9D30" w14:textId="77777777" w:rsidR="00E85C64" w:rsidRPr="009C2FDC" w:rsidRDefault="00E85C64" w:rsidP="007D1413">
            <w:pPr>
              <w:spacing w:before="120" w:after="120" w:line="22" w:lineRule="atLeast"/>
              <w:rPr>
                <w:color w:val="B2AC80" w:themeColor="text2"/>
              </w:rPr>
            </w:pPr>
            <w:r>
              <w:rPr>
                <w:color w:val="B2AC80" w:themeColor="text2"/>
              </w:rPr>
              <w:t>Abnormal Cost Item</w:t>
            </w:r>
            <w:r w:rsidRPr="009C2FDC">
              <w:rPr>
                <w:color w:val="B2AC80" w:themeColor="text2"/>
              </w:rPr>
              <w:t xml:space="preserve"> </w:t>
            </w:r>
          </w:p>
        </w:tc>
        <w:tc>
          <w:tcPr>
            <w:tcW w:w="3617" w:type="dxa"/>
          </w:tcPr>
          <w:p w14:paraId="7EDD3371" w14:textId="77777777" w:rsidR="00E85C64" w:rsidRPr="009C2FDC" w:rsidRDefault="00E85C64" w:rsidP="007D1413">
            <w:pPr>
              <w:spacing w:before="120" w:after="120" w:line="22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B2AC80" w:themeColor="text2"/>
              </w:rPr>
            </w:pPr>
            <w:r>
              <w:rPr>
                <w:b/>
                <w:color w:val="B2AC80" w:themeColor="text2"/>
              </w:rPr>
              <w:t>Amount (£)</w:t>
            </w:r>
          </w:p>
        </w:tc>
        <w:tc>
          <w:tcPr>
            <w:tcW w:w="2268" w:type="dxa"/>
          </w:tcPr>
          <w:p w14:paraId="070B83BE" w14:textId="77777777" w:rsidR="00E85C64" w:rsidRPr="009C2FDC" w:rsidRDefault="00E85C64" w:rsidP="007D1413">
            <w:pPr>
              <w:spacing w:before="120" w:after="120" w:line="22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B2AC80" w:themeColor="text2"/>
              </w:rPr>
            </w:pPr>
            <w:r w:rsidRPr="009C2FDC">
              <w:rPr>
                <w:b/>
                <w:color w:val="B2AC80" w:themeColor="text2"/>
              </w:rPr>
              <w:t>Fixed Position (Yes/No)</w:t>
            </w:r>
          </w:p>
        </w:tc>
      </w:tr>
      <w:tr w:rsidR="00E85C64" w:rsidRPr="009C2FDC" w14:paraId="1D860DB6" w14:textId="77777777" w:rsidTr="007D141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5D26B719" w14:textId="77777777" w:rsidR="00E85C64" w:rsidRPr="009C2FDC" w:rsidRDefault="002E67D4" w:rsidP="007D1413">
            <w:pPr>
              <w:spacing w:before="120" w:after="120" w:line="259" w:lineRule="auto"/>
            </w:pPr>
            <w:r>
              <w:t>Earthworks</w:t>
            </w:r>
            <w:r w:rsidR="00E85C64">
              <w:t xml:space="preserve"> </w:t>
            </w:r>
          </w:p>
        </w:tc>
        <w:sdt>
          <w:sdtPr>
            <w:id w:val="-331373565"/>
            <w:placeholder>
              <w:docPart w:val="0F9D4BF2281D4E258F9DD987AA9EB361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314B2142" w14:textId="77777777" w:rsidR="00E85C64" w:rsidRPr="009C2FDC" w:rsidRDefault="00E85C64" w:rsidP="007D1413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2070607838"/>
            <w:placeholder>
              <w:docPart w:val="A639EAD52C93457A9953D04A780D3A33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2A47BF63" w14:textId="77777777" w:rsidR="00E85C64" w:rsidRPr="009C2FDC" w:rsidRDefault="00E85C64" w:rsidP="007D1413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C341A0" w:rsidRPr="009C2FDC" w14:paraId="7A6155C8" w14:textId="77777777" w:rsidTr="007D141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3AC8C34D" w14:textId="77777777" w:rsidR="00C341A0" w:rsidRPr="009C2FDC" w:rsidRDefault="00C341A0" w:rsidP="007D1413">
            <w:pPr>
              <w:spacing w:before="120" w:after="120" w:line="259" w:lineRule="auto"/>
            </w:pPr>
            <w:r>
              <w:t xml:space="preserve">Retaining Walls  </w:t>
            </w:r>
          </w:p>
        </w:tc>
        <w:sdt>
          <w:sdtPr>
            <w:id w:val="-1511917204"/>
            <w:placeholder>
              <w:docPart w:val="C4D35CA42C644D3BBE678366ACE84A82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42F9460D" w14:textId="77777777" w:rsidR="00C341A0" w:rsidRPr="009C2FDC" w:rsidRDefault="00C341A0" w:rsidP="007D1413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522901198"/>
            <w:placeholder>
              <w:docPart w:val="BF33FFDBF0B64A4E8E1D6C958804A2FD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70013BD5" w14:textId="77777777" w:rsidR="00C341A0" w:rsidRPr="009C2FDC" w:rsidRDefault="00C341A0" w:rsidP="007D1413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E85C64" w:rsidRPr="009C2FDC" w14:paraId="13BE2ED3" w14:textId="77777777" w:rsidTr="007D141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0324E028" w14:textId="77777777" w:rsidR="00E85C64" w:rsidRPr="009C2FDC" w:rsidRDefault="008313F6" w:rsidP="007D1413">
            <w:pPr>
              <w:spacing w:before="120" w:after="120" w:line="259" w:lineRule="auto"/>
            </w:pPr>
            <w:r>
              <w:t>Road</w:t>
            </w:r>
          </w:p>
        </w:tc>
        <w:sdt>
          <w:sdtPr>
            <w:id w:val="305751784"/>
            <w:placeholder>
              <w:docPart w:val="B8B31F4962AF4298AB55B5BE35673E35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38B813CE" w14:textId="77777777" w:rsidR="00E85C64" w:rsidRPr="009C2FDC" w:rsidRDefault="00E85C64" w:rsidP="007D1413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942575420"/>
            <w:placeholder>
              <w:docPart w:val="BDD81B38E8D840BBA551508EA1BE66C9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08DCA54D" w14:textId="77777777" w:rsidR="00E85C64" w:rsidRPr="009C2FDC" w:rsidRDefault="00E85C64" w:rsidP="007D1413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E85C64" w:rsidRPr="009C2FDC" w14:paraId="344CCB6F" w14:textId="77777777" w:rsidTr="007D141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021722CF" w14:textId="77777777" w:rsidR="00E85C64" w:rsidRPr="009C2FDC" w:rsidRDefault="008313F6" w:rsidP="007D1413">
            <w:pPr>
              <w:spacing w:before="120" w:after="120" w:line="259" w:lineRule="auto"/>
            </w:pPr>
            <w:r>
              <w:t>Surface Water</w:t>
            </w:r>
          </w:p>
        </w:tc>
        <w:sdt>
          <w:sdtPr>
            <w:id w:val="-966966051"/>
            <w:placeholder>
              <w:docPart w:val="AFB3C4547998472CBA7D2056925C2FC9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4C9EFD9F" w14:textId="77777777" w:rsidR="00E85C64" w:rsidRPr="009C2FDC" w:rsidRDefault="00E85C64" w:rsidP="007D1413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342355839"/>
            <w:placeholder>
              <w:docPart w:val="CC22D895038B4B89B4E1A870FABAD20F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0A748CDE" w14:textId="77777777" w:rsidR="00E85C64" w:rsidRPr="009C2FDC" w:rsidRDefault="00E85C64" w:rsidP="007D1413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E85C64" w:rsidRPr="009C2FDC" w14:paraId="4F84D185" w14:textId="77777777" w:rsidTr="007D141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0125304E" w14:textId="77777777" w:rsidR="00E85C64" w:rsidRPr="009C2FDC" w:rsidRDefault="008313F6" w:rsidP="007D1413">
            <w:pPr>
              <w:spacing w:before="120" w:after="120" w:line="259" w:lineRule="auto"/>
            </w:pPr>
            <w:r>
              <w:t>Foul Water</w:t>
            </w:r>
          </w:p>
        </w:tc>
        <w:sdt>
          <w:sdtPr>
            <w:id w:val="-435211965"/>
            <w:placeholder>
              <w:docPart w:val="6CDC32F4FFCE4D269432B2DB95C75A3E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0ABABEAF" w14:textId="77777777" w:rsidR="00E85C64" w:rsidRPr="009C2FDC" w:rsidRDefault="00E85C64" w:rsidP="007D1413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912739968"/>
            <w:placeholder>
              <w:docPart w:val="B1A77C15CC7F40798B128CC7A99D4CFC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393208B5" w14:textId="77777777" w:rsidR="00E85C64" w:rsidRPr="009C2FDC" w:rsidRDefault="00E85C64" w:rsidP="007D1413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8313F6" w:rsidRPr="009C2FDC" w14:paraId="7576573E" w14:textId="77777777" w:rsidTr="007D1413">
        <w:trPr>
          <w:trHeight w:val="20"/>
        </w:trPr>
        <w:sdt>
          <w:sdtPr>
            <w:id w:val="1366866018"/>
            <w:placeholder>
              <w:docPart w:val="ADEE20274EF14506BD7665EA17A88DC2"/>
            </w:placeholder>
            <w:temporary/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5" w:type="dxa"/>
              </w:tcPr>
              <w:p w14:paraId="3566C1AB" w14:textId="77777777" w:rsidR="008313F6" w:rsidRPr="009C2FDC" w:rsidRDefault="008313F6" w:rsidP="007D1413">
                <w:pPr>
                  <w:spacing w:before="120" w:after="120" w:line="259" w:lineRule="auto"/>
                </w:pPr>
                <w:r w:rsidRPr="00E23502">
                  <w:rPr>
                    <w:rStyle w:val="PlaceholderText"/>
                    <w:b w:val="0"/>
                    <w:bCs/>
                  </w:rPr>
                  <w:t>[Click to enter text]</w:t>
                </w:r>
              </w:p>
            </w:tc>
          </w:sdtContent>
        </w:sdt>
        <w:sdt>
          <w:sdtPr>
            <w:id w:val="-535971298"/>
            <w:placeholder>
              <w:docPart w:val="327C79C5E3CA49F490E310C577EC9D9F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42209B9B" w14:textId="77777777" w:rsidR="008313F6" w:rsidRPr="009C2FDC" w:rsidRDefault="008313F6" w:rsidP="007D1413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2047862772"/>
            <w:placeholder>
              <w:docPart w:val="4C4C129E7BAC44A9BA746F4AC58D7068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77FE6505" w14:textId="77777777" w:rsidR="008313F6" w:rsidRPr="009C2FDC" w:rsidRDefault="008313F6" w:rsidP="007D1413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E85C64" w:rsidRPr="009C2FDC" w14:paraId="5210E9F0" w14:textId="77777777" w:rsidTr="007D1413">
        <w:trPr>
          <w:trHeight w:val="20"/>
        </w:trPr>
        <w:sdt>
          <w:sdtPr>
            <w:id w:val="-878084211"/>
            <w:placeholder>
              <w:docPart w:val="258C9C0FFD244582BDF6FEAF306091F0"/>
            </w:placeholder>
            <w:temporary/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5" w:type="dxa"/>
              </w:tcPr>
              <w:p w14:paraId="57FDCB0D" w14:textId="77777777" w:rsidR="00E85C64" w:rsidRPr="009C2FDC" w:rsidRDefault="00E85C64" w:rsidP="007D1413">
                <w:pPr>
                  <w:spacing w:before="120" w:after="120" w:line="259" w:lineRule="auto"/>
                </w:pPr>
                <w:r w:rsidRPr="00E23502">
                  <w:rPr>
                    <w:rStyle w:val="PlaceholderText"/>
                    <w:b w:val="0"/>
                    <w:bCs/>
                  </w:rPr>
                  <w:t>[Click to enter text]</w:t>
                </w:r>
              </w:p>
            </w:tc>
          </w:sdtContent>
        </w:sdt>
        <w:sdt>
          <w:sdtPr>
            <w:id w:val="-1388638931"/>
            <w:placeholder>
              <w:docPart w:val="27180CD1965248C79C50F32EB8BABC80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3E63905C" w14:textId="77777777" w:rsidR="00E85C64" w:rsidRPr="009C2FDC" w:rsidRDefault="00E85C64" w:rsidP="007D1413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-859665470"/>
            <w:placeholder>
              <w:docPart w:val="F8416E1CBCFD4E30B7AB4A5BDFF2B166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0CA5DCB6" w14:textId="77777777" w:rsidR="00E85C64" w:rsidRPr="009C2FDC" w:rsidRDefault="00E85C64" w:rsidP="007D1413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8313F6" w:rsidRPr="009C2FDC" w14:paraId="2BF39324" w14:textId="77777777" w:rsidTr="007D1413">
        <w:trPr>
          <w:trHeight w:val="20"/>
        </w:trPr>
        <w:sdt>
          <w:sdtPr>
            <w:id w:val="428931610"/>
            <w:placeholder>
              <w:docPart w:val="CE4E46F78AF244EDB079DD09DE80C97E"/>
            </w:placeholder>
            <w:temporary/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5" w:type="dxa"/>
              </w:tcPr>
              <w:p w14:paraId="6DEB8263" w14:textId="77777777" w:rsidR="008313F6" w:rsidRPr="009C2FDC" w:rsidRDefault="008313F6" w:rsidP="007D1413">
                <w:pPr>
                  <w:spacing w:before="120" w:after="120" w:line="259" w:lineRule="auto"/>
                </w:pPr>
                <w:r w:rsidRPr="00E23502">
                  <w:rPr>
                    <w:rStyle w:val="PlaceholderText"/>
                    <w:b w:val="0"/>
                    <w:bCs/>
                  </w:rPr>
                  <w:t>[Click to enter text]</w:t>
                </w:r>
              </w:p>
            </w:tc>
          </w:sdtContent>
        </w:sdt>
        <w:sdt>
          <w:sdtPr>
            <w:id w:val="555048642"/>
            <w:placeholder>
              <w:docPart w:val="64AB3D2171924DAE8C4577F5DEE060E0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7EF606DF" w14:textId="77777777" w:rsidR="008313F6" w:rsidRPr="009C2FDC" w:rsidRDefault="008313F6" w:rsidP="007D1413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2111927947"/>
            <w:placeholder>
              <w:docPart w:val="9B1662DF14A34E5BA9A22178EBC7BD70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3F72A368" w14:textId="77777777" w:rsidR="008313F6" w:rsidRPr="009C2FDC" w:rsidRDefault="008313F6" w:rsidP="007D1413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</w:tbl>
    <w:p w14:paraId="3A60950F" w14:textId="77777777" w:rsidR="008313F6" w:rsidRDefault="008313F6" w:rsidP="0059089E"/>
    <w:p w14:paraId="26433725" w14:textId="77777777" w:rsidR="00A14037" w:rsidRPr="00707529" w:rsidRDefault="00A14037" w:rsidP="00A14037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Utilities</w:t>
      </w:r>
    </w:p>
    <w:tbl>
      <w:tblPr>
        <w:tblStyle w:val="TableGrid"/>
        <w:tblW w:w="10420" w:type="dxa"/>
        <w:tblLook w:val="04A0" w:firstRow="1" w:lastRow="0" w:firstColumn="1" w:lastColumn="0" w:noHBand="0" w:noVBand="1"/>
      </w:tblPr>
      <w:tblGrid>
        <w:gridCol w:w="4535"/>
        <w:gridCol w:w="3617"/>
        <w:gridCol w:w="2268"/>
      </w:tblGrid>
      <w:tr w:rsidR="00A14037" w:rsidRPr="009C2FDC" w14:paraId="318A357C" w14:textId="77777777" w:rsidTr="007D14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35" w:type="dxa"/>
          </w:tcPr>
          <w:p w14:paraId="7BA73FFC" w14:textId="77777777" w:rsidR="00A14037" w:rsidRPr="009C2FDC" w:rsidRDefault="00A14037" w:rsidP="007D1413">
            <w:pPr>
              <w:spacing w:before="120" w:after="120" w:line="22" w:lineRule="atLeast"/>
              <w:rPr>
                <w:color w:val="B2AC80" w:themeColor="text2"/>
              </w:rPr>
            </w:pPr>
            <w:r>
              <w:rPr>
                <w:color w:val="B2AC80" w:themeColor="text2"/>
              </w:rPr>
              <w:t>Abnormal Cost Item</w:t>
            </w:r>
            <w:r w:rsidRPr="009C2FDC">
              <w:rPr>
                <w:color w:val="B2AC80" w:themeColor="text2"/>
              </w:rPr>
              <w:t xml:space="preserve"> </w:t>
            </w:r>
          </w:p>
        </w:tc>
        <w:tc>
          <w:tcPr>
            <w:tcW w:w="3617" w:type="dxa"/>
          </w:tcPr>
          <w:p w14:paraId="5A4E9391" w14:textId="77777777" w:rsidR="00A14037" w:rsidRPr="009C2FDC" w:rsidRDefault="00A14037" w:rsidP="007D1413">
            <w:pPr>
              <w:spacing w:before="120" w:after="120" w:line="22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B2AC80" w:themeColor="text2"/>
              </w:rPr>
            </w:pPr>
            <w:r>
              <w:rPr>
                <w:b/>
                <w:color w:val="B2AC80" w:themeColor="text2"/>
              </w:rPr>
              <w:t>Amount (£)</w:t>
            </w:r>
          </w:p>
        </w:tc>
        <w:tc>
          <w:tcPr>
            <w:tcW w:w="2268" w:type="dxa"/>
          </w:tcPr>
          <w:p w14:paraId="1380069B" w14:textId="77777777" w:rsidR="00A14037" w:rsidRPr="009C2FDC" w:rsidRDefault="00A14037" w:rsidP="007D1413">
            <w:pPr>
              <w:spacing w:before="120" w:after="120" w:line="22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B2AC80" w:themeColor="text2"/>
              </w:rPr>
            </w:pPr>
            <w:r w:rsidRPr="009C2FDC">
              <w:rPr>
                <w:b/>
                <w:color w:val="B2AC80" w:themeColor="text2"/>
              </w:rPr>
              <w:t>Fixed Position (Yes/No)</w:t>
            </w:r>
          </w:p>
        </w:tc>
      </w:tr>
      <w:tr w:rsidR="00A14037" w:rsidRPr="009C2FDC" w14:paraId="3A636C5D" w14:textId="77777777" w:rsidTr="007D141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1E32B356" w14:textId="77777777" w:rsidR="00A14037" w:rsidRPr="009C2FDC" w:rsidRDefault="003A63AF" w:rsidP="007D1413">
            <w:pPr>
              <w:spacing w:before="120" w:after="120" w:line="259" w:lineRule="auto"/>
            </w:pPr>
            <w:r>
              <w:t>Diversions</w:t>
            </w:r>
          </w:p>
        </w:tc>
        <w:sdt>
          <w:sdtPr>
            <w:id w:val="-1858571142"/>
            <w:placeholder>
              <w:docPart w:val="6A7EBA5ED78A4D87A59E80C583FFFB84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1A16A331" w14:textId="77777777" w:rsidR="00A14037" w:rsidRPr="009C2FDC" w:rsidRDefault="00A14037" w:rsidP="007D1413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-795295223"/>
            <w:placeholder>
              <w:docPart w:val="24A9F7B9CE40496D86ED65FA2FDE03A7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717F4412" w14:textId="77777777" w:rsidR="00A14037" w:rsidRPr="009C2FDC" w:rsidRDefault="00A14037" w:rsidP="007D1413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A14037" w:rsidRPr="009C2FDC" w14:paraId="48495AE5" w14:textId="77777777" w:rsidTr="007D141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1340EF26" w14:textId="77777777" w:rsidR="00A14037" w:rsidRPr="009C2FDC" w:rsidRDefault="003A63AF" w:rsidP="007D1413">
            <w:pPr>
              <w:spacing w:before="120" w:after="120" w:line="259" w:lineRule="auto"/>
            </w:pPr>
            <w:r>
              <w:t xml:space="preserve">Plot connections/ </w:t>
            </w:r>
            <w:r w:rsidR="00CB2042">
              <w:t>R</w:t>
            </w:r>
            <w:r>
              <w:t>einforcement</w:t>
            </w:r>
          </w:p>
        </w:tc>
        <w:sdt>
          <w:sdtPr>
            <w:id w:val="2132287465"/>
            <w:placeholder>
              <w:docPart w:val="5DBB342B2B744406B5C11EA9B378009D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3D234398" w14:textId="77777777" w:rsidR="00A14037" w:rsidRPr="009C2FDC" w:rsidRDefault="00A14037" w:rsidP="007D1413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-2048518049"/>
            <w:placeholder>
              <w:docPart w:val="A1267738CF0F4313AFF022B53B475FBE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0CE5004E" w14:textId="77777777" w:rsidR="00A14037" w:rsidRPr="009C2FDC" w:rsidRDefault="00A14037" w:rsidP="007D1413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A14037" w:rsidRPr="009C2FDC" w14:paraId="78A35E99" w14:textId="77777777" w:rsidTr="007D141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4130E3A0" w14:textId="77777777" w:rsidR="00A14037" w:rsidRPr="009C2FDC" w:rsidRDefault="003A63AF" w:rsidP="007D1413">
            <w:pPr>
              <w:spacing w:before="120" w:after="120" w:line="259" w:lineRule="auto"/>
            </w:pPr>
            <w:r>
              <w:t>Substation (if any)</w:t>
            </w:r>
          </w:p>
        </w:tc>
        <w:sdt>
          <w:sdtPr>
            <w:id w:val="-1337226468"/>
            <w:placeholder>
              <w:docPart w:val="01A239BC780E49838BEDA90ED536AD46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0B994233" w14:textId="77777777" w:rsidR="00A14037" w:rsidRPr="009C2FDC" w:rsidRDefault="00A14037" w:rsidP="007D1413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154503874"/>
            <w:placeholder>
              <w:docPart w:val="32DFB9D92A2E4A5A8BD78C321F1ADEA3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118D6689" w14:textId="77777777" w:rsidR="00A14037" w:rsidRPr="009C2FDC" w:rsidRDefault="00A14037" w:rsidP="007D1413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A14037" w:rsidRPr="009C2FDC" w14:paraId="4ED1A22F" w14:textId="77777777" w:rsidTr="007D1413">
        <w:trPr>
          <w:trHeight w:val="20"/>
        </w:trPr>
        <w:sdt>
          <w:sdtPr>
            <w:id w:val="-1614588698"/>
            <w:placeholder>
              <w:docPart w:val="1FBFBEEB220B4F0284B9F15F13405E2A"/>
            </w:placeholder>
            <w:temporary/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5" w:type="dxa"/>
              </w:tcPr>
              <w:p w14:paraId="2E7102B4" w14:textId="77777777" w:rsidR="00A14037" w:rsidRPr="009C2FDC" w:rsidRDefault="00A14037" w:rsidP="007D1413">
                <w:pPr>
                  <w:spacing w:before="120" w:after="120" w:line="259" w:lineRule="auto"/>
                </w:pPr>
                <w:r w:rsidRPr="00E23502">
                  <w:rPr>
                    <w:rStyle w:val="PlaceholderText"/>
                    <w:b w:val="0"/>
                    <w:bCs/>
                  </w:rPr>
                  <w:t>[Click to enter text]</w:t>
                </w:r>
              </w:p>
            </w:tc>
          </w:sdtContent>
        </w:sdt>
        <w:sdt>
          <w:sdtPr>
            <w:id w:val="1461685679"/>
            <w:placeholder>
              <w:docPart w:val="941196FAB1B24700A0926521ECA9A53B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40817541" w14:textId="77777777" w:rsidR="00A14037" w:rsidRPr="009C2FDC" w:rsidRDefault="00A14037" w:rsidP="007D1413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-560637250"/>
            <w:placeholder>
              <w:docPart w:val="2201423EE2F741358D6D6C852DBE39A7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417C0B7D" w14:textId="77777777" w:rsidR="00A14037" w:rsidRPr="009C2FDC" w:rsidRDefault="00A14037" w:rsidP="007D1413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A14037" w:rsidRPr="009C2FDC" w14:paraId="44F091BB" w14:textId="77777777" w:rsidTr="007D1413">
        <w:trPr>
          <w:trHeight w:val="20"/>
        </w:trPr>
        <w:sdt>
          <w:sdtPr>
            <w:id w:val="-1811083156"/>
            <w:placeholder>
              <w:docPart w:val="06B0BB5FB06942D2822629E2A4EF578C"/>
            </w:placeholder>
            <w:temporary/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5" w:type="dxa"/>
              </w:tcPr>
              <w:p w14:paraId="5B47D4DE" w14:textId="77777777" w:rsidR="00A14037" w:rsidRPr="009C2FDC" w:rsidRDefault="00A14037" w:rsidP="007D1413">
                <w:pPr>
                  <w:spacing w:before="120" w:after="120" w:line="259" w:lineRule="auto"/>
                </w:pPr>
                <w:r w:rsidRPr="00E23502">
                  <w:rPr>
                    <w:rStyle w:val="PlaceholderText"/>
                    <w:b w:val="0"/>
                    <w:bCs/>
                  </w:rPr>
                  <w:t>[Click to enter text]</w:t>
                </w:r>
              </w:p>
            </w:tc>
          </w:sdtContent>
        </w:sdt>
        <w:sdt>
          <w:sdtPr>
            <w:id w:val="1424608613"/>
            <w:placeholder>
              <w:docPart w:val="E5152F3C76EB4508A175B2E0A24383F4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6DBE22C9" w14:textId="77777777" w:rsidR="00A14037" w:rsidRPr="009C2FDC" w:rsidRDefault="00A14037" w:rsidP="007D1413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303825063"/>
            <w:placeholder>
              <w:docPart w:val="2BC621660C2E4272B8DF0478D951FA8C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32496691" w14:textId="77777777" w:rsidR="00A14037" w:rsidRPr="009C2FDC" w:rsidRDefault="00A14037" w:rsidP="007D1413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A14037" w:rsidRPr="009C2FDC" w14:paraId="5FEFA5CF" w14:textId="77777777" w:rsidTr="007D1413">
        <w:trPr>
          <w:trHeight w:val="20"/>
        </w:trPr>
        <w:sdt>
          <w:sdtPr>
            <w:id w:val="1061986826"/>
            <w:placeholder>
              <w:docPart w:val="8B5207E4DCA64CA1ACB43C19778088AC"/>
            </w:placeholder>
            <w:temporary/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5" w:type="dxa"/>
              </w:tcPr>
              <w:p w14:paraId="5C139098" w14:textId="77777777" w:rsidR="00A14037" w:rsidRPr="009C2FDC" w:rsidRDefault="00A14037" w:rsidP="007D1413">
                <w:pPr>
                  <w:spacing w:before="120" w:after="120" w:line="259" w:lineRule="auto"/>
                </w:pPr>
                <w:r w:rsidRPr="00E23502">
                  <w:rPr>
                    <w:rStyle w:val="PlaceholderText"/>
                    <w:b w:val="0"/>
                    <w:bCs/>
                  </w:rPr>
                  <w:t>[Click to enter text]</w:t>
                </w:r>
              </w:p>
            </w:tc>
          </w:sdtContent>
        </w:sdt>
        <w:sdt>
          <w:sdtPr>
            <w:id w:val="-1029335156"/>
            <w:placeholder>
              <w:docPart w:val="799199BA50EA4E55AEC060794DF0294E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759EF301" w14:textId="77777777" w:rsidR="00A14037" w:rsidRPr="009C2FDC" w:rsidRDefault="00A14037" w:rsidP="007D1413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1025368972"/>
            <w:placeholder>
              <w:docPart w:val="48F89AB9DE8648ED963F8FBA0A9A2AC1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6DDD5AC2" w14:textId="77777777" w:rsidR="00A14037" w:rsidRPr="009C2FDC" w:rsidRDefault="00A14037" w:rsidP="007D1413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</w:tbl>
    <w:p w14:paraId="07B8CE3E" w14:textId="77777777" w:rsidR="00D07F24" w:rsidRPr="00707529" w:rsidRDefault="00D07F24" w:rsidP="00D07F24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Substructure</w:t>
      </w:r>
    </w:p>
    <w:tbl>
      <w:tblPr>
        <w:tblStyle w:val="TableGrid"/>
        <w:tblW w:w="10420" w:type="dxa"/>
        <w:tblLook w:val="04A0" w:firstRow="1" w:lastRow="0" w:firstColumn="1" w:lastColumn="0" w:noHBand="0" w:noVBand="1"/>
      </w:tblPr>
      <w:tblGrid>
        <w:gridCol w:w="4535"/>
        <w:gridCol w:w="3617"/>
        <w:gridCol w:w="2268"/>
      </w:tblGrid>
      <w:tr w:rsidR="00D07F24" w:rsidRPr="009C2FDC" w14:paraId="2115FC02" w14:textId="77777777" w:rsidTr="007D14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35" w:type="dxa"/>
          </w:tcPr>
          <w:p w14:paraId="57CCE468" w14:textId="77777777" w:rsidR="00D07F24" w:rsidRPr="009C2FDC" w:rsidRDefault="00D07F24" w:rsidP="007D1413">
            <w:pPr>
              <w:spacing w:before="120" w:after="120" w:line="22" w:lineRule="atLeast"/>
              <w:rPr>
                <w:color w:val="B2AC80" w:themeColor="text2"/>
              </w:rPr>
            </w:pPr>
            <w:r>
              <w:rPr>
                <w:color w:val="B2AC80" w:themeColor="text2"/>
              </w:rPr>
              <w:t>Abnormal Cost Item</w:t>
            </w:r>
            <w:r w:rsidRPr="009C2FDC">
              <w:rPr>
                <w:color w:val="B2AC80" w:themeColor="text2"/>
              </w:rPr>
              <w:t xml:space="preserve"> </w:t>
            </w:r>
          </w:p>
        </w:tc>
        <w:tc>
          <w:tcPr>
            <w:tcW w:w="3617" w:type="dxa"/>
          </w:tcPr>
          <w:p w14:paraId="6A635959" w14:textId="77777777" w:rsidR="00D07F24" w:rsidRPr="009C2FDC" w:rsidRDefault="00D07F24" w:rsidP="007D1413">
            <w:pPr>
              <w:spacing w:before="120" w:after="120" w:line="22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B2AC80" w:themeColor="text2"/>
              </w:rPr>
            </w:pPr>
            <w:r>
              <w:rPr>
                <w:b/>
                <w:color w:val="B2AC80" w:themeColor="text2"/>
              </w:rPr>
              <w:t>Amount (£)</w:t>
            </w:r>
          </w:p>
        </w:tc>
        <w:tc>
          <w:tcPr>
            <w:tcW w:w="2268" w:type="dxa"/>
          </w:tcPr>
          <w:p w14:paraId="006796EF" w14:textId="77777777" w:rsidR="00D07F24" w:rsidRPr="009C2FDC" w:rsidRDefault="00D07F24" w:rsidP="007D1413">
            <w:pPr>
              <w:spacing w:before="120" w:after="120" w:line="22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B2AC80" w:themeColor="text2"/>
              </w:rPr>
            </w:pPr>
            <w:r w:rsidRPr="009C2FDC">
              <w:rPr>
                <w:b/>
                <w:color w:val="B2AC80" w:themeColor="text2"/>
              </w:rPr>
              <w:t>Fixed Position (Yes/No)</w:t>
            </w:r>
          </w:p>
        </w:tc>
      </w:tr>
      <w:tr w:rsidR="00D07F24" w:rsidRPr="009C2FDC" w14:paraId="2E61EA93" w14:textId="77777777" w:rsidTr="007D141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6371A082" w14:textId="77777777" w:rsidR="00D07F24" w:rsidRPr="009C2FDC" w:rsidRDefault="00D07F24" w:rsidP="007D1413">
            <w:pPr>
              <w:spacing w:before="120" w:after="120" w:line="259" w:lineRule="auto"/>
            </w:pPr>
            <w:r>
              <w:t>Foundations (</w:t>
            </w:r>
            <w:r w:rsidR="00CB2042">
              <w:t>T</w:t>
            </w:r>
            <w:r>
              <w:t xml:space="preserve">rench) </w:t>
            </w:r>
          </w:p>
        </w:tc>
        <w:sdt>
          <w:sdtPr>
            <w:id w:val="-810178448"/>
            <w:placeholder>
              <w:docPart w:val="9B6FE382A31E424AA9186A0E0938E6DC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192783E7" w14:textId="77777777" w:rsidR="00D07F24" w:rsidRPr="009C2FDC" w:rsidRDefault="00D07F24" w:rsidP="007D1413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569697186"/>
            <w:placeholder>
              <w:docPart w:val="DE91FACB53124F61A65C2AC8A94D3E26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1BFC053E" w14:textId="77777777" w:rsidR="00D07F24" w:rsidRPr="009C2FDC" w:rsidRDefault="00D07F24" w:rsidP="007D1413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D07F24" w:rsidRPr="009C2FDC" w14:paraId="3FAFC56F" w14:textId="77777777" w:rsidTr="007D141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7D70D514" w14:textId="77777777" w:rsidR="00D07F24" w:rsidRPr="009C2FDC" w:rsidRDefault="00D07F24" w:rsidP="007D1413">
            <w:pPr>
              <w:spacing w:before="120" w:after="120" w:line="259" w:lineRule="auto"/>
            </w:pPr>
            <w:r>
              <w:t>Foundations (</w:t>
            </w:r>
            <w:proofErr w:type="spellStart"/>
            <w:r w:rsidR="00CB2042">
              <w:t>V</w:t>
            </w:r>
            <w:r>
              <w:t>ibro</w:t>
            </w:r>
            <w:proofErr w:type="spellEnd"/>
            <w:r>
              <w:t>)</w:t>
            </w:r>
          </w:p>
        </w:tc>
        <w:sdt>
          <w:sdtPr>
            <w:id w:val="1777826879"/>
            <w:placeholder>
              <w:docPart w:val="62A94776549F49039EE65AFD16CD3B70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6CAB4BA3" w14:textId="77777777" w:rsidR="00D07F24" w:rsidRPr="009C2FDC" w:rsidRDefault="00D07F24" w:rsidP="007D1413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-567039898"/>
            <w:placeholder>
              <w:docPart w:val="C6393D6A5AF14A4399DFEAE7727621E4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0281914C" w14:textId="77777777" w:rsidR="00D07F24" w:rsidRPr="009C2FDC" w:rsidRDefault="00D07F24" w:rsidP="007D1413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D07F24" w:rsidRPr="009C2FDC" w14:paraId="2A385FBC" w14:textId="77777777" w:rsidTr="007D141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55360F56" w14:textId="77777777" w:rsidR="00D07F24" w:rsidRPr="009C2FDC" w:rsidRDefault="00D07F24" w:rsidP="007D1413">
            <w:pPr>
              <w:spacing w:before="120" w:after="120" w:line="259" w:lineRule="auto"/>
            </w:pPr>
            <w:r>
              <w:t>Foundations (</w:t>
            </w:r>
            <w:r w:rsidR="00CB2042">
              <w:t>P</w:t>
            </w:r>
            <w:r>
              <w:t>iled)</w:t>
            </w:r>
          </w:p>
        </w:tc>
        <w:sdt>
          <w:sdtPr>
            <w:id w:val="1602379153"/>
            <w:placeholder>
              <w:docPart w:val="FDF425F8640B4FCAB2E66F55CB8E38B3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15F7492F" w14:textId="77777777" w:rsidR="00D07F24" w:rsidRPr="009C2FDC" w:rsidRDefault="00D07F24" w:rsidP="007D1413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-608976136"/>
            <w:placeholder>
              <w:docPart w:val="2C850D7C711E4DEFAC2A757828B524C1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4ABF5BFA" w14:textId="77777777" w:rsidR="00D07F24" w:rsidRPr="009C2FDC" w:rsidRDefault="00D07F24" w:rsidP="007D1413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D07F24" w:rsidRPr="009C2FDC" w14:paraId="6F183E09" w14:textId="77777777" w:rsidTr="007D141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4FBD87F0" w14:textId="77777777" w:rsidR="00D07F24" w:rsidRPr="009C2FDC" w:rsidRDefault="00BA051E" w:rsidP="007D1413">
            <w:pPr>
              <w:spacing w:before="120" w:after="120" w:line="259" w:lineRule="auto"/>
            </w:pPr>
            <w:r>
              <w:t xml:space="preserve">Floor </w:t>
            </w:r>
            <w:r w:rsidR="00CB2042">
              <w:t>S</w:t>
            </w:r>
            <w:r>
              <w:t>lab</w:t>
            </w:r>
          </w:p>
        </w:tc>
        <w:sdt>
          <w:sdtPr>
            <w:id w:val="515884148"/>
            <w:placeholder>
              <w:docPart w:val="4EFA2486B3B1478B9327D0B8F56C7604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3514D775" w14:textId="77777777" w:rsidR="00D07F24" w:rsidRPr="009C2FDC" w:rsidRDefault="00D07F24" w:rsidP="007D1413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752246248"/>
            <w:placeholder>
              <w:docPart w:val="1AD97E1689454D70AB73C8687A075F53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7B9A721A" w14:textId="77777777" w:rsidR="00D07F24" w:rsidRPr="009C2FDC" w:rsidRDefault="00D07F24" w:rsidP="007D1413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D07F24" w:rsidRPr="009C2FDC" w14:paraId="4B99D58C" w14:textId="77777777" w:rsidTr="007D141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1010E35F" w14:textId="77777777" w:rsidR="00D07F24" w:rsidRPr="009C2FDC" w:rsidRDefault="00BA051E" w:rsidP="007D1413">
            <w:pPr>
              <w:spacing w:before="120" w:after="120" w:line="259" w:lineRule="auto"/>
            </w:pPr>
            <w:r>
              <w:t xml:space="preserve">Gas </w:t>
            </w:r>
            <w:r w:rsidR="00CB2042">
              <w:t>P</w:t>
            </w:r>
            <w:r>
              <w:t>rotection</w:t>
            </w:r>
          </w:p>
        </w:tc>
        <w:sdt>
          <w:sdtPr>
            <w:id w:val="-288667116"/>
            <w:placeholder>
              <w:docPart w:val="FC6D526A903F4CCFB5050FEBAB182DE7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72EF6FFA" w14:textId="77777777" w:rsidR="00D07F24" w:rsidRPr="009C2FDC" w:rsidRDefault="00D07F24" w:rsidP="007D1413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954828763"/>
            <w:placeholder>
              <w:docPart w:val="AC0B62396E4941BF9D841D8583A5EC3B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66A7BA10" w14:textId="77777777" w:rsidR="00D07F24" w:rsidRPr="009C2FDC" w:rsidRDefault="00D07F24" w:rsidP="007D1413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D07F24" w:rsidRPr="009C2FDC" w14:paraId="454E683A" w14:textId="77777777" w:rsidTr="007D1413">
        <w:trPr>
          <w:trHeight w:val="20"/>
        </w:trPr>
        <w:sdt>
          <w:sdtPr>
            <w:id w:val="1229573356"/>
            <w:placeholder>
              <w:docPart w:val="40F41E3E17414AFBA84FFC2AE0E96426"/>
            </w:placeholder>
            <w:temporary/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5" w:type="dxa"/>
              </w:tcPr>
              <w:p w14:paraId="67A23E9D" w14:textId="77777777" w:rsidR="00D07F24" w:rsidRPr="009C2FDC" w:rsidRDefault="00D07F24" w:rsidP="007D1413">
                <w:pPr>
                  <w:spacing w:before="120" w:after="120" w:line="259" w:lineRule="auto"/>
                </w:pPr>
                <w:r w:rsidRPr="00E23502">
                  <w:rPr>
                    <w:rStyle w:val="PlaceholderText"/>
                    <w:b w:val="0"/>
                    <w:bCs/>
                  </w:rPr>
                  <w:t>[Click to enter text]</w:t>
                </w:r>
              </w:p>
            </w:tc>
          </w:sdtContent>
        </w:sdt>
        <w:sdt>
          <w:sdtPr>
            <w:id w:val="-759986975"/>
            <w:placeholder>
              <w:docPart w:val="AFAA4723FDD849C49ED307DE26978E50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5648F64F" w14:textId="77777777" w:rsidR="00D07F24" w:rsidRPr="009C2FDC" w:rsidRDefault="00D07F24" w:rsidP="007D1413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445968043"/>
            <w:placeholder>
              <w:docPart w:val="BB2FA1A8182F41C582CA1C71B5E88AFE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481E1668" w14:textId="77777777" w:rsidR="00D07F24" w:rsidRPr="009C2FDC" w:rsidRDefault="00D07F24" w:rsidP="007D1413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</w:tbl>
    <w:p w14:paraId="6C0147BE" w14:textId="77777777" w:rsidR="00CB2042" w:rsidRPr="00707529" w:rsidRDefault="00CB2042" w:rsidP="00CB2042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Dwelling</w:t>
      </w:r>
    </w:p>
    <w:tbl>
      <w:tblPr>
        <w:tblStyle w:val="TableGrid"/>
        <w:tblW w:w="10420" w:type="dxa"/>
        <w:tblLook w:val="04A0" w:firstRow="1" w:lastRow="0" w:firstColumn="1" w:lastColumn="0" w:noHBand="0" w:noVBand="1"/>
      </w:tblPr>
      <w:tblGrid>
        <w:gridCol w:w="4535"/>
        <w:gridCol w:w="3617"/>
        <w:gridCol w:w="2268"/>
      </w:tblGrid>
      <w:tr w:rsidR="00CB2042" w:rsidRPr="009C2FDC" w14:paraId="120DCDD5" w14:textId="77777777" w:rsidTr="007D14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35" w:type="dxa"/>
          </w:tcPr>
          <w:p w14:paraId="082A3997" w14:textId="77777777" w:rsidR="00CB2042" w:rsidRPr="009C2FDC" w:rsidRDefault="00CB2042" w:rsidP="007D1413">
            <w:pPr>
              <w:spacing w:before="120" w:after="120" w:line="22" w:lineRule="atLeast"/>
              <w:rPr>
                <w:color w:val="B2AC80" w:themeColor="text2"/>
              </w:rPr>
            </w:pPr>
            <w:r>
              <w:rPr>
                <w:color w:val="B2AC80" w:themeColor="text2"/>
              </w:rPr>
              <w:t>Abnormal Cost Item</w:t>
            </w:r>
            <w:r w:rsidRPr="009C2FDC">
              <w:rPr>
                <w:color w:val="B2AC80" w:themeColor="text2"/>
              </w:rPr>
              <w:t xml:space="preserve"> </w:t>
            </w:r>
          </w:p>
        </w:tc>
        <w:tc>
          <w:tcPr>
            <w:tcW w:w="3617" w:type="dxa"/>
          </w:tcPr>
          <w:p w14:paraId="56F0092E" w14:textId="77777777" w:rsidR="00CB2042" w:rsidRPr="009C2FDC" w:rsidRDefault="00CB2042" w:rsidP="007D1413">
            <w:pPr>
              <w:spacing w:before="120" w:after="120" w:line="22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B2AC80" w:themeColor="text2"/>
              </w:rPr>
            </w:pPr>
            <w:r>
              <w:rPr>
                <w:b/>
                <w:color w:val="B2AC80" w:themeColor="text2"/>
              </w:rPr>
              <w:t>Amount (£)</w:t>
            </w:r>
          </w:p>
        </w:tc>
        <w:tc>
          <w:tcPr>
            <w:tcW w:w="2268" w:type="dxa"/>
          </w:tcPr>
          <w:p w14:paraId="519D13CF" w14:textId="77777777" w:rsidR="00CB2042" w:rsidRPr="009C2FDC" w:rsidRDefault="00CB2042" w:rsidP="007D1413">
            <w:pPr>
              <w:spacing w:before="120" w:after="120" w:line="22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B2AC80" w:themeColor="text2"/>
              </w:rPr>
            </w:pPr>
            <w:r w:rsidRPr="009C2FDC">
              <w:rPr>
                <w:b/>
                <w:color w:val="B2AC80" w:themeColor="text2"/>
              </w:rPr>
              <w:t>Fixed Position (Yes/No)</w:t>
            </w:r>
          </w:p>
        </w:tc>
      </w:tr>
      <w:tr w:rsidR="00CB2042" w:rsidRPr="009C2FDC" w14:paraId="4FD8813D" w14:textId="77777777" w:rsidTr="007D141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369E31DB" w14:textId="77777777" w:rsidR="00CB2042" w:rsidRPr="009C2FDC" w:rsidRDefault="0066350A" w:rsidP="007D1413">
            <w:pPr>
              <w:spacing w:before="120" w:after="120" w:line="259" w:lineRule="auto"/>
            </w:pPr>
            <w:r>
              <w:t>Sustainability Measures</w:t>
            </w:r>
            <w:r w:rsidR="00CB2042">
              <w:t xml:space="preserve"> </w:t>
            </w:r>
          </w:p>
        </w:tc>
        <w:sdt>
          <w:sdtPr>
            <w:id w:val="-1984684038"/>
            <w:placeholder>
              <w:docPart w:val="F2415BD5C00546C6A9B4E066743E941A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6DEB715A" w14:textId="77777777" w:rsidR="00CB2042" w:rsidRPr="009C2FDC" w:rsidRDefault="00CB2042" w:rsidP="007D1413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305597834"/>
            <w:placeholder>
              <w:docPart w:val="12627B95B1CE44DC81EBAD534E2C19E8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7C687EE1" w14:textId="77777777" w:rsidR="00CB2042" w:rsidRPr="009C2FDC" w:rsidRDefault="00CB2042" w:rsidP="007D1413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CB2042" w:rsidRPr="009C2FDC" w14:paraId="60506BF7" w14:textId="77777777" w:rsidTr="007D141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3FE2D29C" w14:textId="77777777" w:rsidR="00CB2042" w:rsidRPr="009C2FDC" w:rsidRDefault="004A6F05" w:rsidP="007D1413">
            <w:pPr>
              <w:spacing w:before="120" w:after="120" w:line="259" w:lineRule="auto"/>
            </w:pPr>
            <w:r>
              <w:t>EV Charging</w:t>
            </w:r>
          </w:p>
        </w:tc>
        <w:sdt>
          <w:sdtPr>
            <w:id w:val="868023359"/>
            <w:placeholder>
              <w:docPart w:val="08951E980B324D11944151BF3ABDC0FA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7BB66F27" w14:textId="77777777" w:rsidR="00CB2042" w:rsidRPr="009C2FDC" w:rsidRDefault="00CB2042" w:rsidP="007D1413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2102604759"/>
            <w:placeholder>
              <w:docPart w:val="BADFEA043B9C48D9B14016AA3F1EEB07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20D32C1F" w14:textId="77777777" w:rsidR="00CB2042" w:rsidRPr="009C2FDC" w:rsidRDefault="00CB2042" w:rsidP="007D1413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CB2042" w:rsidRPr="009C2FDC" w14:paraId="48E65463" w14:textId="77777777" w:rsidTr="007D141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084AC03F" w14:textId="77777777" w:rsidR="00CB2042" w:rsidRPr="009C2FDC" w:rsidRDefault="004A6F05" w:rsidP="007D1413">
            <w:pPr>
              <w:spacing w:before="120" w:after="120" w:line="259" w:lineRule="auto"/>
            </w:pPr>
            <w:r>
              <w:t>Noise Attenuation</w:t>
            </w:r>
          </w:p>
        </w:tc>
        <w:sdt>
          <w:sdtPr>
            <w:id w:val="-614058774"/>
            <w:placeholder>
              <w:docPart w:val="69CD207247DF42DCB078B7D9A5B52B17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36BDD860" w14:textId="77777777" w:rsidR="00CB2042" w:rsidRPr="009C2FDC" w:rsidRDefault="00CB2042" w:rsidP="007D1413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859010616"/>
            <w:placeholder>
              <w:docPart w:val="BC8885F15052423D89F8842121C20187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2C22AA27" w14:textId="77777777" w:rsidR="00CB2042" w:rsidRPr="009C2FDC" w:rsidRDefault="00CB2042" w:rsidP="007D1413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CB2042" w:rsidRPr="009C2FDC" w14:paraId="2142CC9E" w14:textId="77777777" w:rsidTr="007D141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474038F9" w14:textId="77777777" w:rsidR="00CB2042" w:rsidRPr="009C2FDC" w:rsidRDefault="004A6F05" w:rsidP="007D1413">
            <w:pPr>
              <w:spacing w:before="120" w:after="120" w:line="259" w:lineRule="auto"/>
            </w:pPr>
            <w:r>
              <w:t>Elevation/ Material Enhancement</w:t>
            </w:r>
          </w:p>
        </w:tc>
        <w:sdt>
          <w:sdtPr>
            <w:id w:val="1402793131"/>
            <w:placeholder>
              <w:docPart w:val="A9F0906D43C0446CAA6B17683AD9FC43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05D68E97" w14:textId="77777777" w:rsidR="00CB2042" w:rsidRPr="009C2FDC" w:rsidRDefault="00CB2042" w:rsidP="007D1413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-709191720"/>
            <w:placeholder>
              <w:docPart w:val="EE618F44CC884507930E73134B8BFAFE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1328DA13" w14:textId="77777777" w:rsidR="00CB2042" w:rsidRPr="009C2FDC" w:rsidRDefault="00CB2042" w:rsidP="007D1413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CB2042" w:rsidRPr="009C2FDC" w14:paraId="226A9B00" w14:textId="77777777" w:rsidTr="007D1413">
        <w:trPr>
          <w:trHeight w:val="20"/>
        </w:trPr>
        <w:sdt>
          <w:sdtPr>
            <w:id w:val="-1580897503"/>
            <w:placeholder>
              <w:docPart w:val="D95E0C89640B493081838D5C4D18FDD7"/>
            </w:placeholder>
            <w:temporary/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5" w:type="dxa"/>
              </w:tcPr>
              <w:p w14:paraId="1AB08857" w14:textId="77777777" w:rsidR="00CB2042" w:rsidRPr="009C2FDC" w:rsidRDefault="00CB2042" w:rsidP="007D1413">
                <w:pPr>
                  <w:spacing w:before="120" w:after="120" w:line="259" w:lineRule="auto"/>
                </w:pPr>
                <w:r w:rsidRPr="00E23502">
                  <w:rPr>
                    <w:rStyle w:val="PlaceholderText"/>
                    <w:b w:val="0"/>
                    <w:bCs/>
                  </w:rPr>
                  <w:t>[Click to enter text]</w:t>
                </w:r>
              </w:p>
            </w:tc>
          </w:sdtContent>
        </w:sdt>
        <w:sdt>
          <w:sdtPr>
            <w:id w:val="562763290"/>
            <w:placeholder>
              <w:docPart w:val="E0D73790A5DB4ACD9B47A3A9A32B27EE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016B3B44" w14:textId="77777777" w:rsidR="00CB2042" w:rsidRPr="009C2FDC" w:rsidRDefault="00CB2042" w:rsidP="007D1413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514190859"/>
            <w:placeholder>
              <w:docPart w:val="C00C54AC4E7A4A64880F724039369E64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09CD4206" w14:textId="77777777" w:rsidR="00CB2042" w:rsidRPr="009C2FDC" w:rsidRDefault="00CB2042" w:rsidP="007D1413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CB2042" w:rsidRPr="009C2FDC" w14:paraId="67984BF2" w14:textId="77777777" w:rsidTr="007D1413">
        <w:trPr>
          <w:trHeight w:val="20"/>
        </w:trPr>
        <w:sdt>
          <w:sdtPr>
            <w:id w:val="-2131225589"/>
            <w:placeholder>
              <w:docPart w:val="264036BD882F45C6AC393ABF41AB8D83"/>
            </w:placeholder>
            <w:temporary/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5" w:type="dxa"/>
              </w:tcPr>
              <w:p w14:paraId="6EC92487" w14:textId="77777777" w:rsidR="00CB2042" w:rsidRPr="009C2FDC" w:rsidRDefault="00CB2042" w:rsidP="007D1413">
                <w:pPr>
                  <w:spacing w:before="120" w:after="120" w:line="259" w:lineRule="auto"/>
                </w:pPr>
                <w:r w:rsidRPr="00E23502">
                  <w:rPr>
                    <w:rStyle w:val="PlaceholderText"/>
                    <w:b w:val="0"/>
                    <w:bCs/>
                  </w:rPr>
                  <w:t>[Click to enter text]</w:t>
                </w:r>
              </w:p>
            </w:tc>
          </w:sdtContent>
        </w:sdt>
        <w:sdt>
          <w:sdtPr>
            <w:id w:val="973417305"/>
            <w:placeholder>
              <w:docPart w:val="07AE2CAA96C74FEDB7472ED32CA81410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358B4937" w14:textId="77777777" w:rsidR="00CB2042" w:rsidRPr="009C2FDC" w:rsidRDefault="00CB2042" w:rsidP="007D1413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842512063"/>
            <w:placeholder>
              <w:docPart w:val="B6D0C82961794E2281500B9309B56782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3B849015" w14:textId="77777777" w:rsidR="00CB2042" w:rsidRPr="009C2FDC" w:rsidRDefault="00CB2042" w:rsidP="007D1413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</w:tbl>
    <w:p w14:paraId="58A66658" w14:textId="77777777" w:rsidR="00C341A0" w:rsidRDefault="00C341A0" w:rsidP="00BC1149">
      <w:pPr>
        <w:rPr>
          <w:sz w:val="28"/>
          <w:szCs w:val="28"/>
          <w:u w:val="single"/>
        </w:rPr>
      </w:pPr>
    </w:p>
    <w:p w14:paraId="02B1193C" w14:textId="77777777" w:rsidR="00C341A0" w:rsidRDefault="00C341A0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br w:type="page"/>
      </w:r>
    </w:p>
    <w:p w14:paraId="5F21CF6A" w14:textId="77777777" w:rsidR="00BC1149" w:rsidRPr="00707529" w:rsidRDefault="00BC1149" w:rsidP="00BC1149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Open Space</w:t>
      </w:r>
    </w:p>
    <w:tbl>
      <w:tblPr>
        <w:tblStyle w:val="TableGrid"/>
        <w:tblW w:w="10420" w:type="dxa"/>
        <w:tblLook w:val="04A0" w:firstRow="1" w:lastRow="0" w:firstColumn="1" w:lastColumn="0" w:noHBand="0" w:noVBand="1"/>
      </w:tblPr>
      <w:tblGrid>
        <w:gridCol w:w="4535"/>
        <w:gridCol w:w="3617"/>
        <w:gridCol w:w="2268"/>
      </w:tblGrid>
      <w:tr w:rsidR="00BC1149" w:rsidRPr="009C2FDC" w14:paraId="4484F74C" w14:textId="77777777" w:rsidTr="007D14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35" w:type="dxa"/>
          </w:tcPr>
          <w:p w14:paraId="2F1EED54" w14:textId="77777777" w:rsidR="00BC1149" w:rsidRPr="009C2FDC" w:rsidRDefault="00BC1149" w:rsidP="007D1413">
            <w:pPr>
              <w:spacing w:before="120" w:after="120" w:line="22" w:lineRule="atLeast"/>
              <w:rPr>
                <w:color w:val="B2AC80" w:themeColor="text2"/>
              </w:rPr>
            </w:pPr>
            <w:r>
              <w:rPr>
                <w:color w:val="B2AC80" w:themeColor="text2"/>
              </w:rPr>
              <w:t>Abnormal Cost Item</w:t>
            </w:r>
            <w:r w:rsidRPr="009C2FDC">
              <w:rPr>
                <w:color w:val="B2AC80" w:themeColor="text2"/>
              </w:rPr>
              <w:t xml:space="preserve"> </w:t>
            </w:r>
          </w:p>
        </w:tc>
        <w:tc>
          <w:tcPr>
            <w:tcW w:w="3617" w:type="dxa"/>
          </w:tcPr>
          <w:p w14:paraId="5083757F" w14:textId="77777777" w:rsidR="00BC1149" w:rsidRPr="009C2FDC" w:rsidRDefault="00BC1149" w:rsidP="007D1413">
            <w:pPr>
              <w:spacing w:before="120" w:after="120" w:line="22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B2AC80" w:themeColor="text2"/>
              </w:rPr>
            </w:pPr>
            <w:r>
              <w:rPr>
                <w:b/>
                <w:color w:val="B2AC80" w:themeColor="text2"/>
              </w:rPr>
              <w:t>Amount (£)</w:t>
            </w:r>
          </w:p>
        </w:tc>
        <w:tc>
          <w:tcPr>
            <w:tcW w:w="2268" w:type="dxa"/>
          </w:tcPr>
          <w:p w14:paraId="5E3F7C00" w14:textId="77777777" w:rsidR="00BC1149" w:rsidRPr="009C2FDC" w:rsidRDefault="00BC1149" w:rsidP="007D1413">
            <w:pPr>
              <w:spacing w:before="120" w:after="120" w:line="22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B2AC80" w:themeColor="text2"/>
              </w:rPr>
            </w:pPr>
            <w:r w:rsidRPr="009C2FDC">
              <w:rPr>
                <w:b/>
                <w:color w:val="B2AC80" w:themeColor="text2"/>
              </w:rPr>
              <w:t>Fixed Position (Yes/No)</w:t>
            </w:r>
          </w:p>
        </w:tc>
      </w:tr>
      <w:tr w:rsidR="00CF468C" w:rsidRPr="009C2FDC" w14:paraId="60117933" w14:textId="77777777" w:rsidTr="007D141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3C0FFCA5" w14:textId="77777777" w:rsidR="00CF468C" w:rsidRPr="009C2FDC" w:rsidRDefault="00CF468C" w:rsidP="00CF468C">
            <w:pPr>
              <w:spacing w:before="120" w:after="120" w:line="259" w:lineRule="auto"/>
            </w:pPr>
            <w:r>
              <w:t>Public Open Space</w:t>
            </w:r>
          </w:p>
        </w:tc>
        <w:sdt>
          <w:sdtPr>
            <w:id w:val="1404338524"/>
            <w:placeholder>
              <w:docPart w:val="E196280DFCBB46EDA13327090AFFDC51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4C5C1E35" w14:textId="77777777" w:rsidR="00CF468C" w:rsidRPr="009C2FDC" w:rsidRDefault="00CF468C" w:rsidP="00CF468C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325795887"/>
            <w:placeholder>
              <w:docPart w:val="72543BF2B4244D5EA8834D84D75BB21B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04FFB00C" w14:textId="77777777" w:rsidR="00CF468C" w:rsidRPr="009C2FDC" w:rsidRDefault="00CF468C" w:rsidP="00CF468C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CF468C" w:rsidRPr="009C2FDC" w14:paraId="44D8DF89" w14:textId="77777777" w:rsidTr="007D141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19638640" w14:textId="77777777" w:rsidR="00CF468C" w:rsidRPr="009C2FDC" w:rsidRDefault="00CF468C" w:rsidP="00CF468C">
            <w:pPr>
              <w:spacing w:before="120" w:after="120" w:line="259" w:lineRule="auto"/>
            </w:pPr>
            <w:r>
              <w:t>Biodiversity (if any)</w:t>
            </w:r>
          </w:p>
        </w:tc>
        <w:sdt>
          <w:sdtPr>
            <w:id w:val="-576508543"/>
            <w:placeholder>
              <w:docPart w:val="E0C327AE61BB4D2883833F43412BBD31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1A220E3C" w14:textId="77777777" w:rsidR="00CF468C" w:rsidRPr="009C2FDC" w:rsidRDefault="00CF468C" w:rsidP="00CF468C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-224994762"/>
            <w:placeholder>
              <w:docPart w:val="8D9A12EAB685420D95D7D494BBFC0520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2788C421" w14:textId="77777777" w:rsidR="00CF468C" w:rsidRPr="009C2FDC" w:rsidRDefault="00CF468C" w:rsidP="00CF468C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CF468C" w:rsidRPr="009C2FDC" w14:paraId="4020DED0" w14:textId="77777777" w:rsidTr="007D141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4F04516D" w14:textId="77777777" w:rsidR="00CF468C" w:rsidRPr="009C2FDC" w:rsidRDefault="00CF468C" w:rsidP="00CF468C">
            <w:pPr>
              <w:spacing w:before="120" w:after="120" w:line="259" w:lineRule="auto"/>
            </w:pPr>
            <w:r>
              <w:t>Ecology (if any)</w:t>
            </w:r>
          </w:p>
        </w:tc>
        <w:sdt>
          <w:sdtPr>
            <w:id w:val="-1128851182"/>
            <w:placeholder>
              <w:docPart w:val="5FFEC7ED44E84912A6DA897C46D12DF3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73B4A773" w14:textId="77777777" w:rsidR="00CF468C" w:rsidRPr="009C2FDC" w:rsidRDefault="00CF468C" w:rsidP="00CF468C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111789278"/>
            <w:placeholder>
              <w:docPart w:val="1C88473790CB46CFBE609D5D0D4C2BCF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7488D358" w14:textId="77777777" w:rsidR="00CF468C" w:rsidRPr="009C2FDC" w:rsidRDefault="00CF468C" w:rsidP="00CF468C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CF468C" w:rsidRPr="009C2FDC" w14:paraId="7498CD75" w14:textId="77777777" w:rsidTr="007D1413">
        <w:trPr>
          <w:trHeight w:val="20"/>
        </w:trPr>
        <w:sdt>
          <w:sdtPr>
            <w:id w:val="-893349136"/>
            <w:placeholder>
              <w:docPart w:val="8FE50103882C40B1A3B3E53D06F034F3"/>
            </w:placeholder>
            <w:temporary/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5" w:type="dxa"/>
              </w:tcPr>
              <w:p w14:paraId="4810B78A" w14:textId="77777777" w:rsidR="00CF468C" w:rsidRPr="009C2FDC" w:rsidRDefault="00CF468C" w:rsidP="00CF468C">
                <w:pPr>
                  <w:spacing w:before="120" w:after="120" w:line="259" w:lineRule="auto"/>
                </w:pPr>
                <w:r w:rsidRPr="00E23502">
                  <w:rPr>
                    <w:rStyle w:val="PlaceholderText"/>
                    <w:b w:val="0"/>
                    <w:bCs/>
                  </w:rPr>
                  <w:t>[Click to enter text]</w:t>
                </w:r>
              </w:p>
            </w:tc>
          </w:sdtContent>
        </w:sdt>
        <w:sdt>
          <w:sdtPr>
            <w:id w:val="-871847848"/>
            <w:placeholder>
              <w:docPart w:val="26E99D019E354FEE89060C0AC0F2F904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445E0B24" w14:textId="77777777" w:rsidR="00CF468C" w:rsidRPr="009C2FDC" w:rsidRDefault="00CF468C" w:rsidP="00CF468C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1204672401"/>
            <w:placeholder>
              <w:docPart w:val="D606991115674027BC0B5D87C22D4DB3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66DE2E08" w14:textId="77777777" w:rsidR="00CF468C" w:rsidRPr="009C2FDC" w:rsidRDefault="00CF468C" w:rsidP="00CF468C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CF468C" w:rsidRPr="009C2FDC" w14:paraId="08E4DD4B" w14:textId="77777777" w:rsidTr="007D1413">
        <w:trPr>
          <w:trHeight w:val="20"/>
        </w:trPr>
        <w:sdt>
          <w:sdtPr>
            <w:id w:val="-1641811314"/>
            <w:placeholder>
              <w:docPart w:val="20578DA636AD4CEFB1A8597F32530776"/>
            </w:placeholder>
            <w:temporary/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5" w:type="dxa"/>
              </w:tcPr>
              <w:p w14:paraId="250EF891" w14:textId="77777777" w:rsidR="00CF468C" w:rsidRPr="009C2FDC" w:rsidRDefault="00CF468C" w:rsidP="00CF468C">
                <w:pPr>
                  <w:spacing w:before="120" w:after="120" w:line="259" w:lineRule="auto"/>
                </w:pPr>
                <w:r w:rsidRPr="00E23502">
                  <w:rPr>
                    <w:rStyle w:val="PlaceholderText"/>
                    <w:b w:val="0"/>
                    <w:bCs/>
                  </w:rPr>
                  <w:t>[Click to enter text]</w:t>
                </w:r>
              </w:p>
            </w:tc>
          </w:sdtContent>
        </w:sdt>
        <w:sdt>
          <w:sdtPr>
            <w:id w:val="-1908299016"/>
            <w:placeholder>
              <w:docPart w:val="6B2C9DCA94E64E63A38DB90E7472CCCF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4A629E47" w14:textId="77777777" w:rsidR="00CF468C" w:rsidRPr="009C2FDC" w:rsidRDefault="00CF468C" w:rsidP="00CF468C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1525130187"/>
            <w:placeholder>
              <w:docPart w:val="85827604488E44D3B9563727FFF827D3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445EEE32" w14:textId="77777777" w:rsidR="00CF468C" w:rsidRPr="009C2FDC" w:rsidRDefault="00CF468C" w:rsidP="00CF468C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CF468C" w:rsidRPr="009C2FDC" w14:paraId="12CE83CB" w14:textId="77777777" w:rsidTr="007D1413">
        <w:trPr>
          <w:trHeight w:val="20"/>
        </w:trPr>
        <w:sdt>
          <w:sdtPr>
            <w:id w:val="219790124"/>
            <w:placeholder>
              <w:docPart w:val="4290E4D5274742FB860B5A4B26CC4A49"/>
            </w:placeholder>
            <w:temporary/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5" w:type="dxa"/>
              </w:tcPr>
              <w:p w14:paraId="4F0A33A7" w14:textId="77777777" w:rsidR="00CF468C" w:rsidRPr="009C2FDC" w:rsidRDefault="00CF468C" w:rsidP="00CF468C">
                <w:pPr>
                  <w:spacing w:before="120" w:after="120" w:line="259" w:lineRule="auto"/>
                </w:pPr>
                <w:r w:rsidRPr="00E23502">
                  <w:rPr>
                    <w:rStyle w:val="PlaceholderText"/>
                    <w:b w:val="0"/>
                    <w:bCs/>
                  </w:rPr>
                  <w:t>[Click to enter text]</w:t>
                </w:r>
              </w:p>
            </w:tc>
          </w:sdtContent>
        </w:sdt>
        <w:sdt>
          <w:sdtPr>
            <w:id w:val="-493262845"/>
            <w:placeholder>
              <w:docPart w:val="05272F22823A43C5A0FFA1CA25FB5519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556C6A5A" w14:textId="77777777" w:rsidR="00CF468C" w:rsidRPr="009C2FDC" w:rsidRDefault="00CF468C" w:rsidP="00CF468C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-1534720422"/>
            <w:placeholder>
              <w:docPart w:val="49C8D7A9114B4CBCA94DA179C12FD946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3B38F2FC" w14:textId="77777777" w:rsidR="00CF468C" w:rsidRPr="009C2FDC" w:rsidRDefault="00CF468C" w:rsidP="00CF468C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</w:tbl>
    <w:p w14:paraId="17A2B8D9" w14:textId="77777777" w:rsidR="00BC1149" w:rsidRPr="00707529" w:rsidRDefault="00CF468C" w:rsidP="00BC1149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Miscellaneous</w:t>
      </w:r>
    </w:p>
    <w:tbl>
      <w:tblPr>
        <w:tblStyle w:val="TableGrid"/>
        <w:tblW w:w="10420" w:type="dxa"/>
        <w:tblLook w:val="04A0" w:firstRow="1" w:lastRow="0" w:firstColumn="1" w:lastColumn="0" w:noHBand="0" w:noVBand="1"/>
      </w:tblPr>
      <w:tblGrid>
        <w:gridCol w:w="4535"/>
        <w:gridCol w:w="3617"/>
        <w:gridCol w:w="2268"/>
      </w:tblGrid>
      <w:tr w:rsidR="00BC1149" w:rsidRPr="009C2FDC" w14:paraId="07197427" w14:textId="77777777" w:rsidTr="007D14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35" w:type="dxa"/>
          </w:tcPr>
          <w:p w14:paraId="589A15DA" w14:textId="77777777" w:rsidR="00BC1149" w:rsidRPr="009C2FDC" w:rsidRDefault="00BC1149" w:rsidP="007D1413">
            <w:pPr>
              <w:spacing w:before="120" w:after="120" w:line="22" w:lineRule="atLeast"/>
              <w:rPr>
                <w:color w:val="B2AC80" w:themeColor="text2"/>
              </w:rPr>
            </w:pPr>
            <w:r>
              <w:rPr>
                <w:color w:val="B2AC80" w:themeColor="text2"/>
              </w:rPr>
              <w:t>Abnormal Cost Item</w:t>
            </w:r>
            <w:r w:rsidRPr="009C2FDC">
              <w:rPr>
                <w:color w:val="B2AC80" w:themeColor="text2"/>
              </w:rPr>
              <w:t xml:space="preserve"> </w:t>
            </w:r>
          </w:p>
        </w:tc>
        <w:tc>
          <w:tcPr>
            <w:tcW w:w="3617" w:type="dxa"/>
          </w:tcPr>
          <w:p w14:paraId="2A452ECD" w14:textId="77777777" w:rsidR="00BC1149" w:rsidRPr="009C2FDC" w:rsidRDefault="00BC1149" w:rsidP="007D1413">
            <w:pPr>
              <w:spacing w:before="120" w:after="120" w:line="22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B2AC80" w:themeColor="text2"/>
              </w:rPr>
            </w:pPr>
            <w:r>
              <w:rPr>
                <w:b/>
                <w:color w:val="B2AC80" w:themeColor="text2"/>
              </w:rPr>
              <w:t>Amount (£)</w:t>
            </w:r>
          </w:p>
        </w:tc>
        <w:tc>
          <w:tcPr>
            <w:tcW w:w="2268" w:type="dxa"/>
          </w:tcPr>
          <w:p w14:paraId="3B2149D0" w14:textId="77777777" w:rsidR="00BC1149" w:rsidRPr="009C2FDC" w:rsidRDefault="00BC1149" w:rsidP="007D1413">
            <w:pPr>
              <w:spacing w:before="120" w:after="120" w:line="22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B2AC80" w:themeColor="text2"/>
              </w:rPr>
            </w:pPr>
            <w:r w:rsidRPr="009C2FDC">
              <w:rPr>
                <w:b/>
                <w:color w:val="B2AC80" w:themeColor="text2"/>
              </w:rPr>
              <w:t>Fixed Position (Yes/No)</w:t>
            </w:r>
          </w:p>
        </w:tc>
      </w:tr>
      <w:tr w:rsidR="00CF468C" w:rsidRPr="009C2FDC" w14:paraId="2AA3E133" w14:textId="77777777" w:rsidTr="007D1413">
        <w:trPr>
          <w:trHeight w:val="20"/>
        </w:trPr>
        <w:sdt>
          <w:sdtPr>
            <w:id w:val="2068678606"/>
            <w:placeholder>
              <w:docPart w:val="EA9B18DFD02A4FF2A5BFD9B972BEF4C1"/>
            </w:placeholder>
            <w:temporary/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5" w:type="dxa"/>
              </w:tcPr>
              <w:p w14:paraId="7689A97F" w14:textId="77777777" w:rsidR="00CF468C" w:rsidRPr="009C2FDC" w:rsidRDefault="00CF468C" w:rsidP="00CF468C">
                <w:pPr>
                  <w:spacing w:before="120" w:after="120" w:line="259" w:lineRule="auto"/>
                </w:pPr>
                <w:r w:rsidRPr="00E23502">
                  <w:rPr>
                    <w:rStyle w:val="PlaceholderText"/>
                    <w:b w:val="0"/>
                    <w:bCs/>
                  </w:rPr>
                  <w:t>[Click to enter text]</w:t>
                </w:r>
              </w:p>
            </w:tc>
          </w:sdtContent>
        </w:sdt>
        <w:sdt>
          <w:sdtPr>
            <w:id w:val="-317813128"/>
            <w:placeholder>
              <w:docPart w:val="599058B400DA46DFB3BDFF985D80468C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1A386938" w14:textId="77777777" w:rsidR="00CF468C" w:rsidRPr="009C2FDC" w:rsidRDefault="00CF468C" w:rsidP="00CF468C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1417363981"/>
            <w:placeholder>
              <w:docPart w:val="1DC23C6AC9A44BBB9E85A5A65759C315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01295B65" w14:textId="77777777" w:rsidR="00CF468C" w:rsidRPr="009C2FDC" w:rsidRDefault="00CF468C" w:rsidP="00CF468C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CF468C" w:rsidRPr="009C2FDC" w14:paraId="64240B66" w14:textId="77777777" w:rsidTr="007D1413">
        <w:trPr>
          <w:trHeight w:val="20"/>
        </w:trPr>
        <w:sdt>
          <w:sdtPr>
            <w:id w:val="-349567812"/>
            <w:placeholder>
              <w:docPart w:val="3BA07AC3778146ED945C198DE004E78F"/>
            </w:placeholder>
            <w:temporary/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5" w:type="dxa"/>
              </w:tcPr>
              <w:p w14:paraId="6C031B25" w14:textId="77777777" w:rsidR="00CF468C" w:rsidRPr="009C2FDC" w:rsidRDefault="00CF468C" w:rsidP="00CF468C">
                <w:pPr>
                  <w:spacing w:before="120" w:after="120" w:line="259" w:lineRule="auto"/>
                </w:pPr>
                <w:r w:rsidRPr="00E23502">
                  <w:rPr>
                    <w:rStyle w:val="PlaceholderText"/>
                    <w:b w:val="0"/>
                    <w:bCs/>
                  </w:rPr>
                  <w:t>[Click to enter text]</w:t>
                </w:r>
              </w:p>
            </w:tc>
          </w:sdtContent>
        </w:sdt>
        <w:sdt>
          <w:sdtPr>
            <w:id w:val="55434458"/>
            <w:placeholder>
              <w:docPart w:val="2A7CFE4BAEFE4DA09717AB69A4B14023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4E3559EE" w14:textId="77777777" w:rsidR="00CF468C" w:rsidRPr="009C2FDC" w:rsidRDefault="00CF468C" w:rsidP="00CF468C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-1681115175"/>
            <w:placeholder>
              <w:docPart w:val="4206C7C5CBFC4905A25A07952D4107D4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6FC7EEE0" w14:textId="77777777" w:rsidR="00CF468C" w:rsidRPr="009C2FDC" w:rsidRDefault="00CF468C" w:rsidP="00CF468C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CF468C" w:rsidRPr="009C2FDC" w14:paraId="55EE92C0" w14:textId="77777777" w:rsidTr="007D1413">
        <w:trPr>
          <w:trHeight w:val="20"/>
        </w:trPr>
        <w:sdt>
          <w:sdtPr>
            <w:id w:val="265661181"/>
            <w:placeholder>
              <w:docPart w:val="3B39A2E0823A4CD590F62C1C55552849"/>
            </w:placeholder>
            <w:temporary/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5" w:type="dxa"/>
              </w:tcPr>
              <w:p w14:paraId="55D623FE" w14:textId="77777777" w:rsidR="00CF468C" w:rsidRPr="009C2FDC" w:rsidRDefault="00CF468C" w:rsidP="00CF468C">
                <w:pPr>
                  <w:spacing w:before="120" w:after="120" w:line="259" w:lineRule="auto"/>
                </w:pPr>
                <w:r w:rsidRPr="00E23502">
                  <w:rPr>
                    <w:rStyle w:val="PlaceholderText"/>
                    <w:b w:val="0"/>
                    <w:bCs/>
                  </w:rPr>
                  <w:t>[Click to enter text]</w:t>
                </w:r>
              </w:p>
            </w:tc>
          </w:sdtContent>
        </w:sdt>
        <w:sdt>
          <w:sdtPr>
            <w:id w:val="1338585672"/>
            <w:placeholder>
              <w:docPart w:val="1467297CCB2E4FF994799506F256D859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132F9C3F" w14:textId="77777777" w:rsidR="00CF468C" w:rsidRPr="009C2FDC" w:rsidRDefault="00CF468C" w:rsidP="00CF468C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-1474907499"/>
            <w:placeholder>
              <w:docPart w:val="011A0F005FEA4E859719E8A6F8F514CC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2489CF9D" w14:textId="77777777" w:rsidR="00CF468C" w:rsidRPr="009C2FDC" w:rsidRDefault="00CF468C" w:rsidP="00CF468C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CF468C" w:rsidRPr="009C2FDC" w14:paraId="4E2D8A0A" w14:textId="77777777" w:rsidTr="007D1413">
        <w:trPr>
          <w:trHeight w:val="20"/>
        </w:trPr>
        <w:sdt>
          <w:sdtPr>
            <w:id w:val="-1780635120"/>
            <w:placeholder>
              <w:docPart w:val="56694FAFA7FF486F854068A161A3F7F9"/>
            </w:placeholder>
            <w:temporary/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5" w:type="dxa"/>
              </w:tcPr>
              <w:p w14:paraId="3C80ABFD" w14:textId="77777777" w:rsidR="00CF468C" w:rsidRPr="009C2FDC" w:rsidRDefault="00CF468C" w:rsidP="00CF468C">
                <w:pPr>
                  <w:spacing w:before="120" w:after="120" w:line="259" w:lineRule="auto"/>
                </w:pPr>
                <w:r w:rsidRPr="00E23502">
                  <w:rPr>
                    <w:rStyle w:val="PlaceholderText"/>
                    <w:b w:val="0"/>
                    <w:bCs/>
                  </w:rPr>
                  <w:t>[Click to enter text]</w:t>
                </w:r>
              </w:p>
            </w:tc>
          </w:sdtContent>
        </w:sdt>
        <w:sdt>
          <w:sdtPr>
            <w:id w:val="2122728465"/>
            <w:placeholder>
              <w:docPart w:val="91719A39FAAB4B7588004F00503B6279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2F52D364" w14:textId="77777777" w:rsidR="00CF468C" w:rsidRPr="009C2FDC" w:rsidRDefault="00CF468C" w:rsidP="00CF468C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-1950609870"/>
            <w:placeholder>
              <w:docPart w:val="1646B1EB4A4F413A9292D838CD47485D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17846BF0" w14:textId="77777777" w:rsidR="00CF468C" w:rsidRPr="009C2FDC" w:rsidRDefault="00CF468C" w:rsidP="00CF468C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CF468C" w:rsidRPr="009C2FDC" w14:paraId="61494D55" w14:textId="77777777" w:rsidTr="007D1413">
        <w:trPr>
          <w:trHeight w:val="20"/>
        </w:trPr>
        <w:sdt>
          <w:sdtPr>
            <w:id w:val="-857738602"/>
            <w:placeholder>
              <w:docPart w:val="933BB5A83E4A4BE7AA98200EDC57879D"/>
            </w:placeholder>
            <w:temporary/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5" w:type="dxa"/>
              </w:tcPr>
              <w:p w14:paraId="44156FC8" w14:textId="77777777" w:rsidR="00CF468C" w:rsidRPr="009C2FDC" w:rsidRDefault="00CF468C" w:rsidP="00CF468C">
                <w:pPr>
                  <w:spacing w:before="120" w:after="120" w:line="259" w:lineRule="auto"/>
                </w:pPr>
                <w:r w:rsidRPr="00E23502">
                  <w:rPr>
                    <w:rStyle w:val="PlaceholderText"/>
                    <w:b w:val="0"/>
                    <w:bCs/>
                  </w:rPr>
                  <w:t>[Click to enter text]</w:t>
                </w:r>
              </w:p>
            </w:tc>
          </w:sdtContent>
        </w:sdt>
        <w:sdt>
          <w:sdtPr>
            <w:id w:val="-523015406"/>
            <w:placeholder>
              <w:docPart w:val="C10E34C91D0F415FAB2265DBE842F605"/>
            </w:placeholder>
            <w:temporary/>
            <w:showingPlcHdr/>
            <w:text/>
          </w:sdtPr>
          <w:sdtEndPr/>
          <w:sdtContent>
            <w:tc>
              <w:tcPr>
                <w:tcW w:w="3617" w:type="dxa"/>
              </w:tcPr>
              <w:p w14:paraId="056E36CF" w14:textId="77777777" w:rsidR="00CF468C" w:rsidRPr="009C2FDC" w:rsidRDefault="00CF468C" w:rsidP="00CF468C">
                <w:pPr>
                  <w:spacing w:before="120" w:after="120"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44169">
                  <w:rPr>
                    <w:rStyle w:val="PlaceholderText"/>
                  </w:rPr>
                  <w:t>[Click to enter text]</w:t>
                </w:r>
              </w:p>
            </w:tc>
          </w:sdtContent>
        </w:sdt>
        <w:sdt>
          <w:sdtPr>
            <w:id w:val="-390733341"/>
            <w:placeholder>
              <w:docPart w:val="370B6704EF6C48CCB5C643FBC9BF6163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8" w:type="dxa"/>
              </w:tcPr>
              <w:p w14:paraId="70394CEF" w14:textId="77777777" w:rsidR="00CF468C" w:rsidRPr="009C2FDC" w:rsidRDefault="00CF468C" w:rsidP="00CF468C">
                <w:pPr>
                  <w:spacing w:before="120" w:after="120" w:line="259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</w:t>
                </w:r>
                <w:r w:rsidRPr="00AE3CA1">
                  <w:rPr>
                    <w:rStyle w:val="PlaceholderText"/>
                  </w:rPr>
                  <w:t>hoose an item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</w:tbl>
    <w:p w14:paraId="54288DEB" w14:textId="77777777" w:rsidR="00925406" w:rsidRDefault="00925406" w:rsidP="00CF468C"/>
    <w:sectPr w:rsidR="00925406" w:rsidSect="00661E77">
      <w:headerReference w:type="default" r:id="rId10"/>
      <w:footerReference w:type="default" r:id="rId11"/>
      <w:pgSz w:w="11906" w:h="16838"/>
      <w:pgMar w:top="1135" w:right="851" w:bottom="851" w:left="851" w:header="425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2F6D7A" w14:textId="77777777" w:rsidR="00CC07D9" w:rsidRDefault="00CC07D9">
      <w:pPr>
        <w:spacing w:before="0" w:after="0" w:line="240" w:lineRule="auto"/>
      </w:pPr>
      <w:r>
        <w:separator/>
      </w:r>
    </w:p>
  </w:endnote>
  <w:endnote w:type="continuationSeparator" w:id="0">
    <w:p w14:paraId="2745E1A3" w14:textId="77777777" w:rsidR="00CC07D9" w:rsidRDefault="00CC07D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9533B9" w14:textId="77777777" w:rsidR="00F63F33" w:rsidRDefault="0059089E" w:rsidP="009C2FDC">
    <w:pPr>
      <w:pStyle w:val="NoSpacing"/>
      <w:jc w:val="right"/>
    </w:pPr>
    <w:r>
      <w:t xml:space="preserve">Page </w:t>
    </w:r>
    <w:r w:rsidRPr="00CA5C25">
      <w:fldChar w:fldCharType="begin"/>
    </w:r>
    <w:r w:rsidRPr="00CA5C25">
      <w:instrText xml:space="preserve"> PAGE  \* Arabic  \* MERGEFORMAT </w:instrText>
    </w:r>
    <w:r w:rsidRPr="00CA5C25">
      <w:fldChar w:fldCharType="separate"/>
    </w:r>
    <w:r w:rsidRPr="00CA5C25">
      <w:rPr>
        <w:noProof/>
      </w:rPr>
      <w:t>1</w:t>
    </w:r>
    <w:r w:rsidRPr="00CA5C25">
      <w:fldChar w:fldCharType="end"/>
    </w:r>
    <w:r w:rsidRPr="00CA5C25">
      <w:t xml:space="preserve"> of </w:t>
    </w:r>
    <w:r w:rsidR="00F63F33">
      <w:fldChar w:fldCharType="begin"/>
    </w:r>
    <w:r w:rsidR="00F63F33">
      <w:instrText xml:space="preserve"> NUMPAGES  \* Arabic  \* MERGEFORMAT </w:instrText>
    </w:r>
    <w:r w:rsidR="00F63F33">
      <w:fldChar w:fldCharType="separate"/>
    </w:r>
    <w:r w:rsidRPr="00CA5C25">
      <w:rPr>
        <w:noProof/>
      </w:rPr>
      <w:t>2</w:t>
    </w:r>
    <w:r w:rsidR="00F63F33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EDDCAC" w14:textId="77777777" w:rsidR="00CC07D9" w:rsidRDefault="00CC07D9">
      <w:pPr>
        <w:spacing w:before="0" w:after="0" w:line="240" w:lineRule="auto"/>
      </w:pPr>
      <w:r>
        <w:separator/>
      </w:r>
    </w:p>
  </w:footnote>
  <w:footnote w:type="continuationSeparator" w:id="0">
    <w:p w14:paraId="7E6BF33B" w14:textId="77777777" w:rsidR="00CC07D9" w:rsidRDefault="00CC07D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08EF98" w14:textId="2ADF9A07" w:rsidR="00F63F33" w:rsidRDefault="00F63F33" w:rsidP="009C2FDC">
    <w:pPr>
      <w:pStyle w:val="NoSpacing"/>
      <w:tabs>
        <w:tab w:val="left" w:pos="3510"/>
      </w:tabs>
    </w:pPr>
    <w:r>
      <w:fldChar w:fldCharType="begin"/>
    </w:r>
    <w:r>
      <w:instrText xml:space="preserve"> REF SITE_NAME </w:instrText>
    </w:r>
    <w:r>
      <w:fldChar w:fldCharType="separate"/>
    </w:r>
    <w:sdt>
      <w:sdtPr>
        <w:rPr>
          <w:b/>
          <w:bCs/>
        </w:rPr>
        <w:id w:val="-93091914"/>
        <w:lock w:val="sdtLocked"/>
        <w:placeholder>
          <w:docPart w:val="7F704511530A41A2B8C9EC433C6F2A40"/>
        </w:placeholder>
        <w:text/>
      </w:sdtPr>
      <w:sdtEndPr/>
      <w:sdtContent>
        <w:r>
          <w:rPr>
            <w:b/>
            <w:bCs/>
          </w:rPr>
          <w:t>York Road</w:t>
        </w:r>
        <w:r w:rsidR="00CC07D9">
          <w:rPr>
            <w:b/>
            <w:bCs/>
          </w:rPr>
          <w:t xml:space="preserve">, </w:t>
        </w:r>
        <w:r>
          <w:rPr>
            <w:b/>
            <w:bCs/>
          </w:rPr>
          <w:t>Market Weighton</w:t>
        </w:r>
      </w:sdtContent>
    </w:sdt>
    <w:r>
      <w:rPr>
        <w:b/>
        <w:bCs/>
      </w:rPr>
      <w:fldChar w:fldCharType="end"/>
    </w:r>
    <w:r w:rsidR="00CE6C6A">
      <w:t xml:space="preserve"> (</w:t>
    </w:r>
    <w:r>
      <w:fldChar w:fldCharType="begin"/>
    </w:r>
    <w:r>
      <w:instrText xml:space="preserve"> REF DATE </w:instrText>
    </w:r>
    <w:r>
      <w:fldChar w:fldCharType="separate"/>
    </w:r>
    <w:sdt>
      <w:sdtPr>
        <w:id w:val="-1676804343"/>
        <w:placeholder>
          <w:docPart w:val="E2BE0C7190E747888E58206C4CCFB688"/>
        </w:placeholder>
        <w:showingPlcHdr/>
        <w:date>
          <w:dateFormat w:val="dddd, dd MMMM yyyy"/>
          <w:lid w:val="en-GB"/>
          <w:storeMappedDataAs w:val="dateTime"/>
          <w:calendar w:val="gregorian"/>
        </w:date>
      </w:sdtPr>
      <w:sdtEndPr/>
      <w:sdtContent>
        <w:r w:rsidR="00CC07D9">
          <w:rPr>
            <w:rStyle w:val="PlaceholderText"/>
          </w:rPr>
          <w:t>[DATE]</w:t>
        </w:r>
      </w:sdtContent>
    </w:sdt>
    <w:r>
      <w:fldChar w:fldCharType="end"/>
    </w:r>
    <w:r w:rsidR="00CE6C6A">
      <w:t>)</w:t>
    </w:r>
  </w:p>
  <w:p w14:paraId="67DC9027" w14:textId="27A364DF" w:rsidR="00F63F33" w:rsidRDefault="00F63F33" w:rsidP="009C2FDC">
    <w:pPr>
      <w:pStyle w:val="NoSpacing"/>
    </w:pPr>
    <w:r>
      <w:fldChar w:fldCharType="begin"/>
    </w:r>
    <w:r>
      <w:instrText xml:space="preserve"> REF COMPANY </w:instrText>
    </w:r>
    <w:r>
      <w:fldChar w:fldCharType="separate"/>
    </w:r>
    <w:sdt>
      <w:sdtPr>
        <w:id w:val="1642618159"/>
        <w:placeholder>
          <w:docPart w:val="1209D8F5C6B94DCFB5AFFDC72C3F4E3C"/>
        </w:placeholder>
        <w:showingPlcHdr/>
        <w:text/>
      </w:sdtPr>
      <w:sdtEndPr/>
      <w:sdtContent>
        <w:r w:rsidR="00CC07D9" w:rsidRPr="00544169">
          <w:rPr>
            <w:rStyle w:val="PlaceholderText"/>
          </w:rPr>
          <w:t>[</w:t>
        </w:r>
        <w:r w:rsidR="00CC07D9">
          <w:rPr>
            <w:rStyle w:val="PlaceholderText"/>
          </w:rPr>
          <w:t>COMPANY</w:t>
        </w:r>
        <w:r w:rsidR="00CC07D9" w:rsidRPr="00544169">
          <w:rPr>
            <w:rStyle w:val="PlaceholderText"/>
          </w:rPr>
          <w:t>]</w:t>
        </w:r>
      </w:sdtContent>
    </w:sdt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217BE0"/>
    <w:multiLevelType w:val="multilevel"/>
    <w:tmpl w:val="C16A90F4"/>
    <w:lvl w:ilvl="0">
      <w:start w:val="1"/>
      <w:numFmt w:val="decimal"/>
      <w:pStyle w:val="Heading1"/>
      <w:lvlText w:val="%1.0"/>
      <w:lvlJc w:val="left"/>
      <w:pPr>
        <w:ind w:left="360" w:hanging="360"/>
      </w:pPr>
      <w:rPr>
        <w:rFonts w:ascii="Segoe UI Semibold" w:hAnsi="Segoe UI Semibold" w:cs="Segoe UI Semibold" w:hint="default"/>
        <w:b w:val="0"/>
        <w:bCs/>
        <w:sz w:val="22"/>
        <w:szCs w:val="22"/>
      </w:rPr>
    </w:lvl>
    <w:lvl w:ilvl="1">
      <w:start w:val="1"/>
      <w:numFmt w:val="decimal"/>
      <w:pStyle w:val="Heading2"/>
      <w:lvlText w:val="%1.%2"/>
      <w:lvlJc w:val="left"/>
      <w:pPr>
        <w:ind w:left="4262" w:hanging="576"/>
      </w:pPr>
      <w:rPr>
        <w:sz w:val="22"/>
        <w:szCs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6AA17749"/>
    <w:multiLevelType w:val="hybridMultilevel"/>
    <w:tmpl w:val="108082C6"/>
    <w:lvl w:ilvl="0" w:tplc="BB46F8D0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66167641">
    <w:abstractNumId w:val="0"/>
  </w:num>
  <w:num w:numId="2" w16cid:durableId="21787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a3MLW0MDEzNQIicyUdpeDU4uLM/DyQApNaANmo1cQsAAAA"/>
  </w:docVars>
  <w:rsids>
    <w:rsidRoot w:val="00CC07D9"/>
    <w:rsid w:val="00004EEF"/>
    <w:rsid w:val="0009379D"/>
    <w:rsid w:val="00154083"/>
    <w:rsid w:val="00187F34"/>
    <w:rsid w:val="0019411C"/>
    <w:rsid w:val="001B1B46"/>
    <w:rsid w:val="00237A39"/>
    <w:rsid w:val="00291D2B"/>
    <w:rsid w:val="0029264E"/>
    <w:rsid w:val="002B4267"/>
    <w:rsid w:val="002C0EFC"/>
    <w:rsid w:val="002E67D4"/>
    <w:rsid w:val="003035DE"/>
    <w:rsid w:val="003176F5"/>
    <w:rsid w:val="00343535"/>
    <w:rsid w:val="00356E26"/>
    <w:rsid w:val="003A63AF"/>
    <w:rsid w:val="003C0C0D"/>
    <w:rsid w:val="003D556D"/>
    <w:rsid w:val="00412021"/>
    <w:rsid w:val="00420DCF"/>
    <w:rsid w:val="004A6F05"/>
    <w:rsid w:val="004D6AA0"/>
    <w:rsid w:val="004D7EDA"/>
    <w:rsid w:val="004F3B57"/>
    <w:rsid w:val="00544169"/>
    <w:rsid w:val="0058064F"/>
    <w:rsid w:val="0059089E"/>
    <w:rsid w:val="00610989"/>
    <w:rsid w:val="00616D4F"/>
    <w:rsid w:val="00621673"/>
    <w:rsid w:val="00661E77"/>
    <w:rsid w:val="0066350A"/>
    <w:rsid w:val="00707529"/>
    <w:rsid w:val="00765C9C"/>
    <w:rsid w:val="007A6580"/>
    <w:rsid w:val="007A7133"/>
    <w:rsid w:val="007E6D71"/>
    <w:rsid w:val="008013D9"/>
    <w:rsid w:val="008313F6"/>
    <w:rsid w:val="00840F27"/>
    <w:rsid w:val="008712F2"/>
    <w:rsid w:val="008814D0"/>
    <w:rsid w:val="00925406"/>
    <w:rsid w:val="009844C6"/>
    <w:rsid w:val="00997C6B"/>
    <w:rsid w:val="009A05CE"/>
    <w:rsid w:val="009C37D7"/>
    <w:rsid w:val="009C4893"/>
    <w:rsid w:val="009D70AB"/>
    <w:rsid w:val="009E2951"/>
    <w:rsid w:val="009F0AA5"/>
    <w:rsid w:val="00A07973"/>
    <w:rsid w:val="00A14037"/>
    <w:rsid w:val="00A254D2"/>
    <w:rsid w:val="00A67CDF"/>
    <w:rsid w:val="00A9430B"/>
    <w:rsid w:val="00B43ADC"/>
    <w:rsid w:val="00B447FC"/>
    <w:rsid w:val="00B5581C"/>
    <w:rsid w:val="00B644FF"/>
    <w:rsid w:val="00B93C04"/>
    <w:rsid w:val="00BA051E"/>
    <w:rsid w:val="00BC1149"/>
    <w:rsid w:val="00C048DC"/>
    <w:rsid w:val="00C128DD"/>
    <w:rsid w:val="00C16846"/>
    <w:rsid w:val="00C341A0"/>
    <w:rsid w:val="00CB2042"/>
    <w:rsid w:val="00CB7F85"/>
    <w:rsid w:val="00CC07D9"/>
    <w:rsid w:val="00CE6C6A"/>
    <w:rsid w:val="00CF468C"/>
    <w:rsid w:val="00D07F24"/>
    <w:rsid w:val="00D12677"/>
    <w:rsid w:val="00D6502A"/>
    <w:rsid w:val="00E23502"/>
    <w:rsid w:val="00E85C64"/>
    <w:rsid w:val="00F63F33"/>
    <w:rsid w:val="00F96723"/>
    <w:rsid w:val="00FB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BB86DB"/>
  <w15:chartTrackingRefBased/>
  <w15:docId w15:val="{A6A18CFA-B165-4BD6-9636-356E0D51C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26503E"/>
        <w:lang w:val="en-GB" w:eastAsia="en-US" w:bidi="ar-SA"/>
      </w:rPr>
    </w:rPrDefault>
    <w:pPrDefault>
      <w:pPr>
        <w:spacing w:before="120" w:after="12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89E"/>
    <w:pPr>
      <w:jc w:val="left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rsid w:val="0059089E"/>
    <w:pPr>
      <w:numPr>
        <w:numId w:val="1"/>
      </w:numPr>
      <w:spacing w:before="240" w:after="240" w:line="240" w:lineRule="auto"/>
      <w:ind w:left="567" w:right="-9" w:hanging="567"/>
      <w:jc w:val="both"/>
      <w:outlineLvl w:val="0"/>
    </w:pPr>
    <w:rPr>
      <w:rFonts w:ascii="Segoe UI Semibold" w:eastAsia="Arial" w:hAnsi="Segoe UI Semibold" w:cs="Segoe UI Semibold"/>
      <w:bCs/>
      <w:color w:val="13271E" w:themeColor="accent6" w:themeShade="80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59089E"/>
    <w:pPr>
      <w:numPr>
        <w:ilvl w:val="1"/>
        <w:numId w:val="1"/>
      </w:numPr>
      <w:spacing w:line="240" w:lineRule="auto"/>
      <w:ind w:left="567" w:right="-11" w:hanging="567"/>
      <w:jc w:val="both"/>
      <w:outlineLvl w:val="1"/>
    </w:pPr>
    <w:rPr>
      <w:rFonts w:ascii="Segoe UI Semibold" w:eastAsia="Arial" w:hAnsi="Segoe UI Semibold" w:cs="Segoe UI Semibold"/>
      <w:color w:val="A09C6D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59089E"/>
    <w:pPr>
      <w:keepNext/>
      <w:keepLines/>
      <w:numPr>
        <w:ilvl w:val="2"/>
        <w:numId w:val="1"/>
      </w:numPr>
      <w:spacing w:line="240" w:lineRule="auto"/>
      <w:ind w:left="567" w:right="-9" w:hanging="567"/>
      <w:jc w:val="both"/>
      <w:outlineLvl w:val="2"/>
    </w:pPr>
    <w:rPr>
      <w:rFonts w:ascii="Segoe UI Semibold" w:eastAsiaTheme="majorEastAsia" w:hAnsi="Segoe UI Semibold" w:cs="Segoe UI Semibold"/>
      <w:i/>
      <w:iCs/>
      <w:color w:val="385623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59089E"/>
    <w:pPr>
      <w:keepNext/>
      <w:keepLines/>
      <w:numPr>
        <w:ilvl w:val="3"/>
        <w:numId w:val="1"/>
      </w:numPr>
      <w:spacing w:before="40" w:line="240" w:lineRule="auto"/>
      <w:ind w:left="567" w:right="-11" w:hanging="567"/>
      <w:jc w:val="both"/>
      <w:outlineLvl w:val="3"/>
    </w:pPr>
    <w:rPr>
      <w:rFonts w:ascii="Segoe UI Semibold" w:eastAsiaTheme="majorEastAsia" w:hAnsi="Segoe UI Semibold" w:cs="Segoe UI Semibold"/>
      <w:i/>
      <w:iCs/>
      <w:color w:val="auto"/>
      <w:sz w:val="16"/>
      <w:szCs w:val="1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59089E"/>
    <w:pPr>
      <w:keepNext/>
      <w:keepLines/>
      <w:numPr>
        <w:ilvl w:val="4"/>
        <w:numId w:val="1"/>
      </w:numPr>
      <w:spacing w:before="40" w:after="0" w:line="240" w:lineRule="auto"/>
      <w:ind w:right="-9"/>
      <w:jc w:val="both"/>
      <w:outlineLvl w:val="4"/>
    </w:pPr>
    <w:rPr>
      <w:rFonts w:asciiTheme="majorHAnsi" w:eastAsiaTheme="majorEastAsia" w:hAnsiTheme="majorHAnsi" w:cstheme="majorBidi"/>
      <w:color w:val="1F3C2D" w:themeColor="accent1" w:themeShade="BF"/>
      <w:sz w:val="18"/>
      <w:szCs w:val="1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089E"/>
    <w:pPr>
      <w:keepNext/>
      <w:keepLines/>
      <w:numPr>
        <w:ilvl w:val="5"/>
        <w:numId w:val="1"/>
      </w:numPr>
      <w:spacing w:before="40" w:after="0" w:line="240" w:lineRule="auto"/>
      <w:ind w:right="-9"/>
      <w:jc w:val="both"/>
      <w:outlineLvl w:val="5"/>
    </w:pPr>
    <w:rPr>
      <w:rFonts w:asciiTheme="majorHAnsi" w:eastAsiaTheme="majorEastAsia" w:hAnsiTheme="majorHAnsi" w:cstheme="majorBidi"/>
      <w:color w:val="14281E" w:themeColor="accent1" w:themeShade="7F"/>
      <w:sz w:val="18"/>
      <w:szCs w:val="1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089E"/>
    <w:pPr>
      <w:keepNext/>
      <w:keepLines/>
      <w:numPr>
        <w:ilvl w:val="6"/>
        <w:numId w:val="1"/>
      </w:numPr>
      <w:spacing w:before="40" w:after="0" w:line="240" w:lineRule="auto"/>
      <w:ind w:right="-9"/>
      <w:jc w:val="both"/>
      <w:outlineLvl w:val="6"/>
    </w:pPr>
    <w:rPr>
      <w:rFonts w:asciiTheme="majorHAnsi" w:eastAsiaTheme="majorEastAsia" w:hAnsiTheme="majorHAnsi" w:cstheme="majorBidi"/>
      <w:i/>
      <w:iCs/>
      <w:color w:val="14281E" w:themeColor="accent1" w:themeShade="7F"/>
      <w:sz w:val="18"/>
      <w:szCs w:val="1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089E"/>
    <w:pPr>
      <w:keepNext/>
      <w:keepLines/>
      <w:numPr>
        <w:ilvl w:val="7"/>
        <w:numId w:val="1"/>
      </w:numPr>
      <w:spacing w:before="40" w:after="0" w:line="240" w:lineRule="auto"/>
      <w:ind w:right="-9"/>
      <w:jc w:val="both"/>
      <w:outlineLvl w:val="7"/>
    </w:pPr>
    <w:rPr>
      <w:rFonts w:asciiTheme="majorHAnsi" w:eastAsiaTheme="majorEastAsia" w:hAnsiTheme="majorHAnsi" w:cstheme="majorBidi"/>
      <w:color w:val="39785D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089E"/>
    <w:pPr>
      <w:keepNext/>
      <w:keepLines/>
      <w:numPr>
        <w:ilvl w:val="8"/>
        <w:numId w:val="1"/>
      </w:numPr>
      <w:spacing w:before="40" w:after="0" w:line="240" w:lineRule="auto"/>
      <w:ind w:right="-9"/>
      <w:jc w:val="both"/>
      <w:outlineLvl w:val="8"/>
    </w:pPr>
    <w:rPr>
      <w:rFonts w:asciiTheme="majorHAnsi" w:eastAsiaTheme="majorEastAsia" w:hAnsiTheme="majorHAnsi" w:cstheme="majorBidi"/>
      <w:i/>
      <w:iCs/>
      <w:color w:val="39785D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0F27"/>
    <w:pPr>
      <w:spacing w:before="0" w:after="0" w:line="240" w:lineRule="auto"/>
    </w:pPr>
    <w:rPr>
      <w:rFonts w:ascii="Arial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3D556D"/>
    <w:pPr>
      <w:spacing w:before="240" w:after="240"/>
    </w:pPr>
    <w:rPr>
      <w:rFonts w:cs="Arial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3D556D"/>
    <w:rPr>
      <w:rFonts w:ascii="Arial" w:hAnsi="Arial" w:cs="Arial"/>
      <w:color w:val="26503E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556D"/>
    <w:rPr>
      <w:rFonts w:cs="Arial"/>
      <w:color w:val="AAA57A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3D556D"/>
    <w:rPr>
      <w:rFonts w:ascii="Arial" w:hAnsi="Arial" w:cs="Arial"/>
      <w:color w:val="AAA57A"/>
      <w:sz w:val="40"/>
      <w:szCs w:val="40"/>
    </w:rPr>
  </w:style>
  <w:style w:type="paragraph" w:styleId="Header">
    <w:name w:val="header"/>
    <w:basedOn w:val="NoSpacing"/>
    <w:link w:val="HeaderChar"/>
    <w:unhideWhenUsed/>
    <w:rsid w:val="00840F27"/>
    <w:pPr>
      <w:tabs>
        <w:tab w:val="center" w:pos="4513"/>
        <w:tab w:val="right" w:pos="9026"/>
      </w:tabs>
      <w:jc w:val="left"/>
    </w:pPr>
    <w:rPr>
      <w:rFonts w:cs="Times New Roman"/>
      <w:color w:val="26503E" w:themeColor="text1"/>
      <w:sz w:val="16"/>
      <w:szCs w:val="22"/>
    </w:rPr>
  </w:style>
  <w:style w:type="character" w:customStyle="1" w:styleId="HeaderChar">
    <w:name w:val="Header Char"/>
    <w:basedOn w:val="DefaultParagraphFont"/>
    <w:link w:val="Header"/>
    <w:rsid w:val="00840F27"/>
    <w:rPr>
      <w:rFonts w:ascii="Arial" w:hAnsi="Arial" w:cs="Times New Roman"/>
      <w:color w:val="26503E" w:themeColor="text1"/>
      <w:sz w:val="16"/>
      <w:szCs w:val="22"/>
    </w:rPr>
  </w:style>
  <w:style w:type="paragraph" w:styleId="Footer">
    <w:name w:val="footer"/>
    <w:basedOn w:val="Normal"/>
    <w:link w:val="FooterChar"/>
    <w:unhideWhenUsed/>
    <w:rsid w:val="00840F27"/>
    <w:pPr>
      <w:tabs>
        <w:tab w:val="center" w:pos="4513"/>
        <w:tab w:val="right" w:pos="9026"/>
      </w:tabs>
      <w:spacing w:before="0" w:after="0" w:line="240" w:lineRule="auto"/>
    </w:pPr>
    <w:rPr>
      <w:rFonts w:cs="Times New Roman"/>
      <w:color w:val="26503E" w:themeColor="text1"/>
      <w:sz w:val="16"/>
      <w:szCs w:val="22"/>
    </w:rPr>
  </w:style>
  <w:style w:type="character" w:customStyle="1" w:styleId="FooterChar">
    <w:name w:val="Footer Char"/>
    <w:basedOn w:val="DefaultParagraphFont"/>
    <w:link w:val="Footer"/>
    <w:rsid w:val="00840F27"/>
    <w:rPr>
      <w:rFonts w:ascii="Arial" w:hAnsi="Arial" w:cs="Times New Roman"/>
      <w:color w:val="26503E" w:themeColor="text1"/>
      <w:sz w:val="16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89E"/>
    <w:rPr>
      <w:rFonts w:ascii="Segoe UI Semibold" w:eastAsia="Arial" w:hAnsi="Segoe UI Semibold" w:cs="Segoe UI Semibold"/>
      <w:bCs/>
      <w:color w:val="13271E" w:themeColor="accent6" w:themeShade="80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59089E"/>
    <w:rPr>
      <w:rFonts w:ascii="Segoe UI Semibold" w:eastAsia="Arial" w:hAnsi="Segoe UI Semibold" w:cs="Segoe UI Semibold"/>
      <w:color w:val="A09C6D"/>
    </w:rPr>
  </w:style>
  <w:style w:type="character" w:customStyle="1" w:styleId="Heading3Char">
    <w:name w:val="Heading 3 Char"/>
    <w:basedOn w:val="DefaultParagraphFont"/>
    <w:link w:val="Heading3"/>
    <w:uiPriority w:val="9"/>
    <w:rsid w:val="0059089E"/>
    <w:rPr>
      <w:rFonts w:ascii="Segoe UI Semibold" w:eastAsiaTheme="majorEastAsia" w:hAnsi="Segoe UI Semibold" w:cs="Segoe UI Semibold"/>
      <w:i/>
      <w:iCs/>
      <w:color w:val="385623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59089E"/>
    <w:rPr>
      <w:rFonts w:ascii="Segoe UI Semibold" w:eastAsiaTheme="majorEastAsia" w:hAnsi="Segoe UI Semibold" w:cs="Segoe UI Semibold"/>
      <w:i/>
      <w:iCs/>
      <w:color w:val="auto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089E"/>
    <w:rPr>
      <w:rFonts w:asciiTheme="majorHAnsi" w:eastAsiaTheme="majorEastAsia" w:hAnsiTheme="majorHAnsi" w:cstheme="majorBidi"/>
      <w:color w:val="1F3C2D" w:themeColor="accent1" w:themeShade="BF"/>
      <w:sz w:val="18"/>
      <w:szCs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089E"/>
    <w:rPr>
      <w:rFonts w:asciiTheme="majorHAnsi" w:eastAsiaTheme="majorEastAsia" w:hAnsiTheme="majorHAnsi" w:cstheme="majorBidi"/>
      <w:color w:val="14281E" w:themeColor="accent1" w:themeShade="7F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089E"/>
    <w:rPr>
      <w:rFonts w:asciiTheme="majorHAnsi" w:eastAsiaTheme="majorEastAsia" w:hAnsiTheme="majorHAnsi" w:cstheme="majorBidi"/>
      <w:i/>
      <w:iCs/>
      <w:color w:val="14281E" w:themeColor="accent1" w:themeShade="7F"/>
      <w:sz w:val="18"/>
      <w:szCs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089E"/>
    <w:rPr>
      <w:rFonts w:asciiTheme="majorHAnsi" w:eastAsiaTheme="majorEastAsia" w:hAnsiTheme="majorHAnsi" w:cstheme="majorBidi"/>
      <w:color w:val="39785D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089E"/>
    <w:rPr>
      <w:rFonts w:asciiTheme="majorHAnsi" w:eastAsiaTheme="majorEastAsia" w:hAnsiTheme="majorHAnsi" w:cstheme="majorBidi"/>
      <w:i/>
      <w:iCs/>
      <w:color w:val="39785D" w:themeColor="text1" w:themeTint="D8"/>
      <w:sz w:val="21"/>
      <w:szCs w:val="21"/>
    </w:rPr>
  </w:style>
  <w:style w:type="table" w:styleId="TableGrid">
    <w:name w:val="Table Grid"/>
    <w:basedOn w:val="TableNormal"/>
    <w:uiPriority w:val="39"/>
    <w:rsid w:val="0059089E"/>
    <w:pPr>
      <w:spacing w:before="0" w:after="0" w:line="240" w:lineRule="auto"/>
    </w:pPr>
    <w:rPr>
      <w:rFonts w:ascii="Arial" w:hAnsi="Arial"/>
      <w:color w:val="26503E" w:themeColor="text1"/>
    </w:rPr>
    <w:tblPr>
      <w:tblBorders>
        <w:bottom w:val="single" w:sz="4" w:space="0" w:color="B2AC80" w:themeColor="text2"/>
        <w:insideH w:val="single" w:sz="4" w:space="0" w:color="B2AC80" w:themeColor="text2"/>
      </w:tblBorders>
    </w:tblPr>
    <w:tblStylePr w:type="firstRow">
      <w:tblPr/>
      <w:tcPr>
        <w:tcBorders>
          <w:top w:val="single" w:sz="4" w:space="0" w:color="B2AC80" w:themeColor="text2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nwCell">
      <w:rPr>
        <w:b/>
        <w:color w:val="26503E" w:themeColor="text1"/>
      </w:rPr>
    </w:tblStylePr>
  </w:style>
  <w:style w:type="character" w:styleId="PlaceholderText">
    <w:name w:val="Placeholder Text"/>
    <w:basedOn w:val="DefaultParagraphFont"/>
    <w:uiPriority w:val="99"/>
    <w:semiHidden/>
    <w:rsid w:val="0059089E"/>
    <w:rPr>
      <w:color w:val="808080"/>
    </w:rPr>
  </w:style>
  <w:style w:type="paragraph" w:customStyle="1" w:styleId="Subheading">
    <w:name w:val="Subheading"/>
    <w:basedOn w:val="Subtitle"/>
    <w:rsid w:val="0059089E"/>
    <w:rPr>
      <w:bCs/>
      <w:sz w:val="20"/>
      <w:szCs w:val="24"/>
      <w:u w:val="single"/>
    </w:rPr>
  </w:style>
  <w:style w:type="table" w:styleId="GridTable5Dark-Accent2">
    <w:name w:val="Grid Table 5 Dark Accent 2"/>
    <w:basedOn w:val="TableNormal"/>
    <w:uiPriority w:val="50"/>
    <w:rsid w:val="005908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EE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AC8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AC8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2AC8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2AC80" w:themeFill="accent2"/>
      </w:tcPr>
    </w:tblStylePr>
    <w:tblStylePr w:type="band1Vert">
      <w:tblPr/>
      <w:tcPr>
        <w:shd w:val="clear" w:color="auto" w:fill="E0DDCC" w:themeFill="accent2" w:themeFillTint="66"/>
      </w:tcPr>
    </w:tblStylePr>
    <w:tblStylePr w:type="band1Horz">
      <w:tblPr/>
      <w:tcPr>
        <w:shd w:val="clear" w:color="auto" w:fill="E0DDCC" w:themeFill="accent2" w:themeFillTint="66"/>
      </w:tcPr>
    </w:tblStylePr>
  </w:style>
  <w:style w:type="table" w:styleId="GridTable5Dark">
    <w:name w:val="Grid Table 5 Dark"/>
    <w:basedOn w:val="TableNormal"/>
    <w:uiPriority w:val="50"/>
    <w:rsid w:val="005908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E5D9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503E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503E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503E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503E" w:themeFill="text1"/>
      </w:tcPr>
    </w:tblStylePr>
    <w:tblStylePr w:type="band1Vert">
      <w:tblPr/>
      <w:tcPr>
        <w:shd w:val="clear" w:color="auto" w:fill="94CCB4" w:themeFill="text1" w:themeFillTint="66"/>
      </w:tcPr>
    </w:tblStylePr>
    <w:tblStylePr w:type="band1Horz">
      <w:tblPr/>
      <w:tcPr>
        <w:shd w:val="clear" w:color="auto" w:fill="94CCB4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908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E4D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A513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A513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A513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A513D" w:themeFill="accent1"/>
      </w:tcPr>
    </w:tblStylePr>
    <w:tblStylePr w:type="band1Vert">
      <w:tblPr/>
      <w:tcPr>
        <w:shd w:val="clear" w:color="auto" w:fill="98CAB0" w:themeFill="accent1" w:themeFillTint="66"/>
      </w:tcPr>
    </w:tblStylePr>
    <w:tblStylePr w:type="band1Horz">
      <w:tblPr/>
      <w:tcPr>
        <w:shd w:val="clear" w:color="auto" w:fill="98CAB0" w:themeFill="accent1" w:themeFillTint="66"/>
      </w:tcPr>
    </w:tblStylePr>
  </w:style>
  <w:style w:type="table" w:styleId="GridTable5Dark-Accent6">
    <w:name w:val="Grid Table 5 Dark Accent 6"/>
    <w:aliases w:val="STANDARD"/>
    <w:basedOn w:val="TableNormal"/>
    <w:uiPriority w:val="50"/>
    <w:rsid w:val="0059089E"/>
    <w:pPr>
      <w:spacing w:after="0" w:line="240" w:lineRule="auto"/>
    </w:pPr>
    <w:rPr>
      <w:rFonts w:ascii="Arial" w:hAnsi="Arial"/>
      <w:color w:val="26503E" w:themeColor="text1"/>
    </w:rPr>
    <w:tblPr>
      <w:tblStyleRowBandSize w:val="1"/>
      <w:tblStyleColBandSize w:val="1"/>
    </w:tblPr>
    <w:tcPr>
      <w:shd w:val="clear" w:color="auto" w:fill="auto"/>
    </w:tcPr>
    <w:tblStylePr w:type="firstRow">
      <w:rPr>
        <w:b w:val="0"/>
        <w:bCs/>
        <w:color w:val="26503E" w:themeColor="text1"/>
      </w:rPr>
      <w:tblPr/>
      <w:tcPr>
        <w:tcBorders>
          <w:top w:val="single" w:sz="4" w:space="0" w:color="B2AC80" w:themeColor="text2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lastRow">
      <w:rPr>
        <w:b/>
        <w:bCs/>
        <w:color w:val="26503E" w:themeColor="text1"/>
      </w:rPr>
      <w:tblPr/>
      <w:tcPr>
        <w:tcBorders>
          <w:top w:val="nil"/>
        </w:tcBorders>
        <w:shd w:val="clear" w:color="auto" w:fill="auto"/>
      </w:tcPr>
    </w:tblStylePr>
    <w:tblStylePr w:type="lastCol">
      <w:rPr>
        <w:b w:val="0"/>
        <w:bCs/>
        <w:color w:val="26503E" w:themeColor="text1"/>
      </w:rPr>
    </w:tblStylePr>
    <w:tblStylePr w:type="band1Vert">
      <w:rPr>
        <w:color w:val="26503E" w:themeColor="text1"/>
      </w:rPr>
    </w:tblStylePr>
    <w:tblStylePr w:type="band2Vert">
      <w:rPr>
        <w:color w:val="26503E" w:themeColor="text1"/>
      </w:rPr>
    </w:tblStylePr>
    <w:tblStylePr w:type="band1Horz">
      <w:rPr>
        <w:color w:val="26503E" w:themeColor="text1"/>
      </w:rPr>
      <w:tblPr/>
      <w:tcPr>
        <w:tcBorders>
          <w:top w:val="single" w:sz="4" w:space="0" w:color="B2AC80" w:themeColor="text2"/>
          <w:bottom w:val="single" w:sz="4" w:space="0" w:color="B2AC80" w:themeColor="text2"/>
        </w:tcBorders>
        <w:shd w:val="clear" w:color="auto" w:fill="auto"/>
      </w:tcPr>
    </w:tblStylePr>
    <w:tblStylePr w:type="band2Horz">
      <w:rPr>
        <w:color w:val="26503E" w:themeColor="text1"/>
      </w:rPr>
      <w:tblPr/>
      <w:tcPr>
        <w:tcBorders>
          <w:top w:val="single" w:sz="4" w:space="0" w:color="B2AC80" w:themeColor="text2"/>
          <w:bottom w:val="single" w:sz="4" w:space="0" w:color="B2AC80" w:themeColor="text2"/>
        </w:tcBorders>
        <w:shd w:val="clear" w:color="auto" w:fill="auto"/>
      </w:tcPr>
    </w:tblStylePr>
    <w:tblStylePr w:type="nwCell">
      <w:rPr>
        <w:b/>
        <w:color w:val="26503E" w:themeColor="text1"/>
      </w:rPr>
    </w:tblStylePr>
  </w:style>
  <w:style w:type="table" w:styleId="ListTable2-Accent3">
    <w:name w:val="List Table 2 Accent 3"/>
    <w:basedOn w:val="TableNormal"/>
    <w:uiPriority w:val="47"/>
    <w:rsid w:val="0059089E"/>
    <w:pPr>
      <w:spacing w:after="0" w:line="240" w:lineRule="auto"/>
    </w:pPr>
    <w:tblPr>
      <w:tblStyleRowBandSize w:val="1"/>
      <w:tblStyleColBandSize w:val="1"/>
      <w:tblBorders>
        <w:top w:val="single" w:sz="4" w:space="0" w:color="F4F5D7" w:themeColor="accent3" w:themeTint="99"/>
        <w:bottom w:val="single" w:sz="4" w:space="0" w:color="F4F5D7" w:themeColor="accent3" w:themeTint="99"/>
        <w:insideH w:val="single" w:sz="4" w:space="0" w:color="F4F5D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1" w:themeFill="accent3" w:themeFillTint="33"/>
      </w:tcPr>
    </w:tblStylePr>
    <w:tblStylePr w:type="band1Horz">
      <w:tblPr/>
      <w:tcPr>
        <w:shd w:val="clear" w:color="auto" w:fill="FBFBF1" w:themeFill="accent3" w:themeFillTint="33"/>
      </w:tcPr>
    </w:tblStylePr>
  </w:style>
  <w:style w:type="table" w:styleId="PlainTable4">
    <w:name w:val="Plain Table 4"/>
    <w:basedOn w:val="TableNormal"/>
    <w:uiPriority w:val="44"/>
    <w:rsid w:val="005908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odyText">
    <w:name w:val="Body Text"/>
    <w:basedOn w:val="Normal"/>
    <w:link w:val="BodyTextChar"/>
    <w:uiPriority w:val="1"/>
    <w:rsid w:val="0059089E"/>
    <w:pPr>
      <w:spacing w:before="60" w:after="160"/>
      <w:ind w:left="567" w:right="425"/>
      <w:jc w:val="both"/>
    </w:pPr>
    <w:rPr>
      <w:rFonts w:ascii="Segoe UI Light" w:eastAsia="Arial" w:hAnsi="Segoe UI Light" w:cs="Segoe UI Semilight"/>
      <w:color w:val="auto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59089E"/>
    <w:rPr>
      <w:rFonts w:ascii="Segoe UI Light" w:eastAsia="Arial" w:hAnsi="Segoe UI Light" w:cs="Segoe UI Semilight"/>
      <w:color w:val="auto"/>
      <w:sz w:val="18"/>
      <w:szCs w:val="18"/>
    </w:rPr>
  </w:style>
  <w:style w:type="paragraph" w:styleId="ListParagraph">
    <w:name w:val="List Paragraph"/>
    <w:basedOn w:val="Normal"/>
    <w:uiPriority w:val="34"/>
    <w:rsid w:val="0059089E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1%20-%20East\East%20-%20SL\March\9%20Sale\02_Marketing\06_Bid%20Proforma\Bid%20proforma_March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FAF704841F449BA8BF351C45CE2D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81C4A-162D-4ABB-A511-A4250333ED3C}"/>
      </w:docPartPr>
      <w:docPartBody>
        <w:p w:rsidR="00C71B48" w:rsidRDefault="00DA31E7">
          <w:pPr>
            <w:pStyle w:val="9FAF704841F449BA8BF351C45CE2D2A7"/>
          </w:pPr>
          <w:r>
            <w:rPr>
              <w:rStyle w:val="PlaceholderText"/>
            </w:rPr>
            <w:t>[SITE_NAME]</w:t>
          </w:r>
        </w:p>
      </w:docPartBody>
    </w:docPart>
    <w:docPart>
      <w:docPartPr>
        <w:name w:val="79BCBBA3017444E6B2D26C8809D26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AD8F5B-551F-40ED-9169-CDC795FAE42E}"/>
      </w:docPartPr>
      <w:docPartBody>
        <w:p w:rsidR="00C71B48" w:rsidRDefault="00DA31E7">
          <w:pPr>
            <w:pStyle w:val="79BCBBA3017444E6B2D26C8809D2631A"/>
          </w:pPr>
          <w:r>
            <w:rPr>
              <w:rStyle w:val="PlaceholderText"/>
            </w:rPr>
            <w:t>[DATE]</w:t>
          </w:r>
        </w:p>
      </w:docPartBody>
    </w:docPart>
    <w:docPart>
      <w:docPartPr>
        <w:name w:val="B2F7590B8E724B4CA3475C4646A07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5C92C9-7C26-490C-9486-C4C94AB7393B}"/>
      </w:docPartPr>
      <w:docPartBody>
        <w:p w:rsidR="00C71B48" w:rsidRDefault="00DA31E7">
          <w:pPr>
            <w:pStyle w:val="B2F7590B8E724B4CA3475C4646A076D8"/>
          </w:pPr>
          <w:r w:rsidRPr="00544169">
            <w:rPr>
              <w:rStyle w:val="PlaceholderText"/>
            </w:rPr>
            <w:t>[</w:t>
          </w:r>
          <w:r>
            <w:rPr>
              <w:rStyle w:val="PlaceholderText"/>
            </w:rPr>
            <w:t>COMPANY</w:t>
          </w:r>
          <w:r w:rsidRPr="00544169">
            <w:rPr>
              <w:rStyle w:val="PlaceholderText"/>
            </w:rPr>
            <w:t>]</w:t>
          </w:r>
        </w:p>
      </w:docPartBody>
    </w:docPart>
    <w:docPart>
      <w:docPartPr>
        <w:name w:val="FDF870D193904216845C7F6CA26869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DC705-9042-43AA-8631-5EC8AC418550}"/>
      </w:docPartPr>
      <w:docPartBody>
        <w:p w:rsidR="00C71B48" w:rsidRDefault="00DA31E7">
          <w:pPr>
            <w:pStyle w:val="FDF870D193904216845C7F6CA2686903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9564E793F5A64F3EAD10D936866FA9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A41A2E-65B0-4B70-A96C-B070C156EC7C}"/>
      </w:docPartPr>
      <w:docPartBody>
        <w:p w:rsidR="00C71B48" w:rsidRDefault="00DA31E7">
          <w:pPr>
            <w:pStyle w:val="9564E793F5A64F3EAD10D936866FA95E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35EACC76C9D64DB29C25B01A537EC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6B6B5D-3586-4F41-BFCA-CB81C8672EF1}"/>
      </w:docPartPr>
      <w:docPartBody>
        <w:p w:rsidR="00C71B48" w:rsidRDefault="00DA31E7">
          <w:pPr>
            <w:pStyle w:val="35EACC76C9D64DB29C25B01A537EC208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E1A4F34D65BB45D9BB851EC47D43A4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BD7B61-5803-4214-B135-16A06A14892E}"/>
      </w:docPartPr>
      <w:docPartBody>
        <w:p w:rsidR="00C71B48" w:rsidRDefault="00DA31E7">
          <w:pPr>
            <w:pStyle w:val="E1A4F34D65BB45D9BB851EC47D43A4D7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19D8BD4C3A774B20837B0844A5D9B3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70476C-EF83-4B29-9C20-7A0F6B965BF3}"/>
      </w:docPartPr>
      <w:docPartBody>
        <w:p w:rsidR="00C71B48" w:rsidRDefault="00DA31E7">
          <w:pPr>
            <w:pStyle w:val="19D8BD4C3A774B20837B0844A5D9B339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1FBF4749DAC04C9E9CBDF27D34D2A7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7F7AEA-0F2A-41F9-86BF-038DB2C56866}"/>
      </w:docPartPr>
      <w:docPartBody>
        <w:p w:rsidR="00C71B48" w:rsidRDefault="00DA31E7">
          <w:pPr>
            <w:pStyle w:val="1FBF4749DAC04C9E9CBDF27D34D2A78E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BE8EC963FB38425DB1CE0D830C581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D0AF2-C03F-463A-AEA7-6ADEE158CC6D}"/>
      </w:docPartPr>
      <w:docPartBody>
        <w:p w:rsidR="00C71B48" w:rsidRDefault="00DA31E7">
          <w:pPr>
            <w:pStyle w:val="BE8EC963FB38425DB1CE0D830C58167D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240AEA5D1FCE45C29B7311421AC8C0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92E0BA-E7F3-4ABB-B510-AC8977541E1A}"/>
      </w:docPartPr>
      <w:docPartBody>
        <w:p w:rsidR="00C71B48" w:rsidRDefault="00DA31E7">
          <w:pPr>
            <w:pStyle w:val="240AEA5D1FCE45C29B7311421AC8C0EF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 xml:space="preserve"> or overtype]</w:t>
          </w:r>
        </w:p>
      </w:docPartBody>
    </w:docPart>
    <w:docPart>
      <w:docPartPr>
        <w:name w:val="5B6A87A62B56440FB16144F0C7FA6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57707A-7988-4199-823D-5E937908CE76}"/>
      </w:docPartPr>
      <w:docPartBody>
        <w:p w:rsidR="00C71B48" w:rsidRDefault="00DA31E7">
          <w:pPr>
            <w:pStyle w:val="5B6A87A62B56440FB16144F0C7FA68ED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 xml:space="preserve"> or overtype]</w:t>
          </w:r>
        </w:p>
      </w:docPartBody>
    </w:docPart>
    <w:docPart>
      <w:docPartPr>
        <w:name w:val="21CFE9494A024DB98F5B0AD9DDC393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576759-44D2-4327-A28B-90A17A7B036A}"/>
      </w:docPartPr>
      <w:docPartBody>
        <w:p w:rsidR="00C71B48" w:rsidRDefault="00DA31E7">
          <w:pPr>
            <w:pStyle w:val="21CFE9494A024DB98F5B0AD9DDC39305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 xml:space="preserve"> or overtype]</w:t>
          </w:r>
        </w:p>
      </w:docPartBody>
    </w:docPart>
    <w:docPart>
      <w:docPartPr>
        <w:name w:val="715F1AADF261405FAD9110231A30B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8168A-60A8-4C18-833F-3E236DEBF2A0}"/>
      </w:docPartPr>
      <w:docPartBody>
        <w:p w:rsidR="00C71B48" w:rsidRDefault="00DA31E7">
          <w:pPr>
            <w:pStyle w:val="715F1AADF261405FAD9110231A30BB6F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 xml:space="preserve"> or overtype]</w:t>
          </w:r>
        </w:p>
      </w:docPartBody>
    </w:docPart>
    <w:docPart>
      <w:docPartPr>
        <w:name w:val="E46B4A6B2CDD43D8AA51F1880147A0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C0B24-9EEA-4BC7-BB94-13A733EB7E22}"/>
      </w:docPartPr>
      <w:docPartBody>
        <w:p w:rsidR="00C71B48" w:rsidRDefault="00DA31E7">
          <w:pPr>
            <w:pStyle w:val="E46B4A6B2CDD43D8AA51F1880147A0ED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 xml:space="preserve"> or overtype]</w:t>
          </w:r>
        </w:p>
      </w:docPartBody>
    </w:docPart>
    <w:docPart>
      <w:docPartPr>
        <w:name w:val="8098AB55F97E4E089251C3F08F7EBD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C71EF-548F-4A47-A983-306775DFB398}"/>
      </w:docPartPr>
      <w:docPartBody>
        <w:p w:rsidR="00C71B48" w:rsidRDefault="00DA31E7">
          <w:pPr>
            <w:pStyle w:val="8098AB55F97E4E089251C3F08F7EBD71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F928C53A1BEB4E6C8078C938E9E1DC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8E97C6-0E51-4517-AEDB-7CB340B40636}"/>
      </w:docPartPr>
      <w:docPartBody>
        <w:p w:rsidR="00C71B48" w:rsidRDefault="00DA31E7">
          <w:pPr>
            <w:pStyle w:val="F928C53A1BEB4E6C8078C938E9E1DC85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5AB84884E7EB4815876DB3D0C4E39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C10338-009F-4721-AD77-FAF24611AADD}"/>
      </w:docPartPr>
      <w:docPartBody>
        <w:p w:rsidR="00C71B48" w:rsidRDefault="00DA31E7">
          <w:pPr>
            <w:pStyle w:val="5AB84884E7EB4815876DB3D0C4E3967B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 xml:space="preserve"> or overtype]</w:t>
          </w:r>
        </w:p>
      </w:docPartBody>
    </w:docPart>
    <w:docPart>
      <w:docPartPr>
        <w:name w:val="03A8404F6B404883B992A5E07472D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ECD88-FCD9-4529-8434-6668294C5CD0}"/>
      </w:docPartPr>
      <w:docPartBody>
        <w:p w:rsidR="00C71B48" w:rsidRDefault="00DA31E7">
          <w:pPr>
            <w:pStyle w:val="03A8404F6B404883B992A5E07472D985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424E066F6B0D4D238C8931B626ED86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498BB-1C1C-4643-B65A-BB7C1D8180C1}"/>
      </w:docPartPr>
      <w:docPartBody>
        <w:p w:rsidR="00C71B48" w:rsidRDefault="00DA31E7">
          <w:pPr>
            <w:pStyle w:val="424E066F6B0D4D238C8931B626ED86AD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63ED58D306B648F2A12E2DC2D8AF9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5DE1F4-0D16-45A0-82BC-10742AD37B85}"/>
      </w:docPartPr>
      <w:docPartBody>
        <w:p w:rsidR="00C71B48" w:rsidRDefault="00DA31E7">
          <w:pPr>
            <w:pStyle w:val="63ED58D306B648F2A12E2DC2D8AF9CF1"/>
          </w:pPr>
          <w:r w:rsidRPr="002B4267">
            <w:rPr>
              <w:rStyle w:val="PlaceholderText"/>
            </w:rPr>
            <w:t>[Click to enter text]</w:t>
          </w:r>
        </w:p>
      </w:docPartBody>
    </w:docPart>
    <w:docPart>
      <w:docPartPr>
        <w:name w:val="F7E0BC63180A41BBBA6E9128D9FCE2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04B20-3629-45CF-AFE0-4192B2F9399E}"/>
      </w:docPartPr>
      <w:docPartBody>
        <w:p w:rsidR="00C71B48" w:rsidRDefault="00DA31E7">
          <w:pPr>
            <w:pStyle w:val="F7E0BC63180A41BBBA6E9128D9FCE20B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9013F8136525423D9D93AD908FFFDA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AADC59-A372-4D99-BE40-147B0E691C13}"/>
      </w:docPartPr>
      <w:docPartBody>
        <w:p w:rsidR="00C71B48" w:rsidRDefault="00DA31E7">
          <w:pPr>
            <w:pStyle w:val="9013F8136525423D9D93AD908FFFDAF9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7C3408D7415C45068BA1F3B30FADE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2CB10-A2D1-4E18-B3CA-82A1DDBF9A6C}"/>
      </w:docPartPr>
      <w:docPartBody>
        <w:p w:rsidR="00C71B48" w:rsidRDefault="00DA31E7">
          <w:pPr>
            <w:pStyle w:val="7C3408D7415C45068BA1F3B30FADECE2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37DC6E735E344AB788A8751592D82E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2D7613-B88F-485C-A2D9-5012845C98EE}"/>
      </w:docPartPr>
      <w:docPartBody>
        <w:p w:rsidR="00C71B48" w:rsidRDefault="00DA31E7">
          <w:pPr>
            <w:pStyle w:val="37DC6E735E344AB788A8751592D82EE3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34E59911F3E14F14A6CE0F3FE36C6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832B25-1242-417C-B0B6-C6795C7DA099}"/>
      </w:docPartPr>
      <w:docPartBody>
        <w:p w:rsidR="00C71B48" w:rsidRDefault="00DA31E7">
          <w:pPr>
            <w:pStyle w:val="34E59911F3E14F14A6CE0F3FE36C6233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69D3D5769ABF4B9CB7E6381E9489E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C9C0EC-8C85-4637-BF08-ED6D25700DD3}"/>
      </w:docPartPr>
      <w:docPartBody>
        <w:p w:rsidR="00C71B48" w:rsidRDefault="00DA31E7">
          <w:pPr>
            <w:pStyle w:val="69D3D5769ABF4B9CB7E6381E9489EDBD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543B53861CC247F7AF8A9C1A8B6654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9EC450-0580-4D32-A327-91886AD9C781}"/>
      </w:docPartPr>
      <w:docPartBody>
        <w:p w:rsidR="00C71B48" w:rsidRDefault="00DA31E7">
          <w:pPr>
            <w:pStyle w:val="543B53861CC247F7AF8A9C1A8B665454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969B026190634EB3BB5A956D230B30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7E3FCE-0A55-4FB3-9DC2-8BE9ADFAD999}"/>
      </w:docPartPr>
      <w:docPartBody>
        <w:p w:rsidR="00C71B48" w:rsidRDefault="00DA31E7">
          <w:pPr>
            <w:pStyle w:val="969B026190634EB3BB5A956D230B30A2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CE38D76345DD46499F8054ACE6A23C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9DC4A-C019-4C2B-B1FE-415CA16DAD6B}"/>
      </w:docPartPr>
      <w:docPartBody>
        <w:p w:rsidR="00C71B48" w:rsidRDefault="00DA31E7">
          <w:pPr>
            <w:pStyle w:val="CE38D76345DD46499F8054ACE6A23C34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7A816BC1BEF541AEB80B61FAD24F9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DA728-F501-4562-8723-F1FE9D6BE51F}"/>
      </w:docPartPr>
      <w:docPartBody>
        <w:p w:rsidR="00C71B48" w:rsidRDefault="00DA31E7">
          <w:pPr>
            <w:pStyle w:val="7A816BC1BEF541AEB80B61FAD24F9A4C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ED934189546B44E1AB1D405CD8AD8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4DBAB-A824-4F0B-B56E-08DAA333CBE1}"/>
      </w:docPartPr>
      <w:docPartBody>
        <w:p w:rsidR="00C71B48" w:rsidRDefault="00DA31E7">
          <w:pPr>
            <w:pStyle w:val="ED934189546B44E1AB1D405CD8AD8495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55207F38737343598628B90EAF690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11F118-C1F8-4F00-90D8-A66E2E6AD172}"/>
      </w:docPartPr>
      <w:docPartBody>
        <w:p w:rsidR="00C71B48" w:rsidRDefault="00DA31E7">
          <w:pPr>
            <w:pStyle w:val="55207F38737343598628B90EAF690896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289491C642634FE38BABCC39F1F58B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79E3F-2E24-477B-A8C4-9599C39DB405}"/>
      </w:docPartPr>
      <w:docPartBody>
        <w:p w:rsidR="00C71B48" w:rsidRDefault="00DA31E7">
          <w:pPr>
            <w:pStyle w:val="289491C642634FE38BABCC39F1F58B5C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B4258353962748F4868C1EC25A67B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BB0C4-C2FA-4780-8844-CE917797BA08}"/>
      </w:docPartPr>
      <w:docPartBody>
        <w:p w:rsidR="00C71B48" w:rsidRDefault="00DA31E7">
          <w:pPr>
            <w:pStyle w:val="B4258353962748F4868C1EC25A67B025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0D80D4352A67466EBE606E6642351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BD1244-9F11-4768-B89A-0BB869B509BA}"/>
      </w:docPartPr>
      <w:docPartBody>
        <w:p w:rsidR="00C71B48" w:rsidRDefault="00DA31E7">
          <w:pPr>
            <w:pStyle w:val="0D80D4352A67466EBE606E6642351E97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0A7F1AF57A644B01BE354129210F8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B18753-E873-4D96-9835-1C35590B77C4}"/>
      </w:docPartPr>
      <w:docPartBody>
        <w:p w:rsidR="00C71B48" w:rsidRDefault="00DA31E7">
          <w:pPr>
            <w:pStyle w:val="0A7F1AF57A644B01BE354129210F8CBF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3C59B5FFC094491C8FFC7931C358BB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7A131-7C21-4588-9A42-6A40924A6138}"/>
      </w:docPartPr>
      <w:docPartBody>
        <w:p w:rsidR="00C71B48" w:rsidRDefault="00DA31E7">
          <w:pPr>
            <w:pStyle w:val="3C59B5FFC094491C8FFC7931C358BB23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37B0750ACD6E4AFDBDEBC4EAF567F0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78D4F3-FE53-48BF-BF4C-793389D301E5}"/>
      </w:docPartPr>
      <w:docPartBody>
        <w:p w:rsidR="00C71B48" w:rsidRDefault="00DA31E7">
          <w:pPr>
            <w:pStyle w:val="37B0750ACD6E4AFDBDEBC4EAF567F015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87BCC3CF197948B7B3DBD965DF5B3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56CAE-473A-4152-8F1A-FACEC80D942D}"/>
      </w:docPartPr>
      <w:docPartBody>
        <w:p w:rsidR="00C71B48" w:rsidRDefault="00DA31E7">
          <w:pPr>
            <w:pStyle w:val="87BCC3CF197948B7B3DBD965DF5B30FA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63FB5720F67C47EBB1371CB10DF0E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D7A787-68E2-422E-8AE2-108EDC462FE7}"/>
      </w:docPartPr>
      <w:docPartBody>
        <w:p w:rsidR="00C71B48" w:rsidRDefault="00DA31E7">
          <w:pPr>
            <w:pStyle w:val="63FB5720F67C47EBB1371CB10DF0EBC6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92D338A624A04F2F99971A085B412B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AA86E-312C-4AEA-9F4B-3824B616696A}"/>
      </w:docPartPr>
      <w:docPartBody>
        <w:p w:rsidR="00C71B48" w:rsidRDefault="00DA31E7">
          <w:pPr>
            <w:pStyle w:val="92D338A624A04F2F99971A085B412B36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6B2355D36CEC4E1690D28DE197AEAA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36B18F-0C7D-4B32-A92D-77F3A5B7BD54}"/>
      </w:docPartPr>
      <w:docPartBody>
        <w:p w:rsidR="00C71B48" w:rsidRDefault="00DA31E7">
          <w:pPr>
            <w:pStyle w:val="6B2355D36CEC4E1690D28DE197AEAA1E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7AF3DB737EE049BEA15063363E0525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8D5832-22E3-4885-AFBD-2D6F4CEBB6A1}"/>
      </w:docPartPr>
      <w:docPartBody>
        <w:p w:rsidR="00C71B48" w:rsidRDefault="00DA31E7">
          <w:pPr>
            <w:pStyle w:val="7AF3DB737EE049BEA15063363E0525B5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1E47BAF252D645ED8E454A718EA07A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B757B-0103-488C-AACC-C00FF82C3BB9}"/>
      </w:docPartPr>
      <w:docPartBody>
        <w:p w:rsidR="00C71B48" w:rsidRDefault="00DA31E7">
          <w:pPr>
            <w:pStyle w:val="1E47BAF252D645ED8E454A718EA07A25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1FE9C864A686431FA4F22BB6C4781F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A77EE-05CB-4EA4-A3E8-8B9C1F0C1F17}"/>
      </w:docPartPr>
      <w:docPartBody>
        <w:p w:rsidR="00C71B48" w:rsidRDefault="00DA31E7">
          <w:pPr>
            <w:pStyle w:val="1FE9C864A686431FA4F22BB6C4781FB9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D045F82FF801429DBFC0A9248D2888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D829B-D875-4342-A0F5-6F27D071FC87}"/>
      </w:docPartPr>
      <w:docPartBody>
        <w:p w:rsidR="00C71B48" w:rsidRDefault="00DA31E7">
          <w:pPr>
            <w:pStyle w:val="D045F82FF801429DBFC0A9248D2888E2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23DA62EB5E5D4E9A9CA673C9B13013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49221F-1E75-4FF6-ACA6-91D1F1A7BBA0}"/>
      </w:docPartPr>
      <w:docPartBody>
        <w:p w:rsidR="00C71B48" w:rsidRDefault="00DA31E7">
          <w:pPr>
            <w:pStyle w:val="23DA62EB5E5D4E9A9CA673C9B13013B7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1E8D44AC280C45E7B6B028E2EC0D8A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3829D-5373-4D6A-A8F3-98D119F2AEFC}"/>
      </w:docPartPr>
      <w:docPartBody>
        <w:p w:rsidR="00C71B48" w:rsidRDefault="00DA31E7">
          <w:pPr>
            <w:pStyle w:val="1E8D44AC280C45E7B6B028E2EC0D8A7C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B49F497F2D384BE59BF2910334BE3F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F1C12F-9F01-430B-A41A-D2D89DA92C40}"/>
      </w:docPartPr>
      <w:docPartBody>
        <w:p w:rsidR="00C71B48" w:rsidRDefault="00DA31E7">
          <w:pPr>
            <w:pStyle w:val="B49F497F2D384BE59BF2910334BE3F6B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5DA500391C7A4D3B99ED264AE783D6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3F5BA4-9133-44FA-B641-A5F14A779F69}"/>
      </w:docPartPr>
      <w:docPartBody>
        <w:p w:rsidR="00C71B48" w:rsidRDefault="00DA31E7">
          <w:pPr>
            <w:pStyle w:val="5DA500391C7A4D3B99ED264AE783D68C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CCADB3967E7546BB9F2A8E65C609F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59F454-BFE8-4CF3-BCAC-453E2DDC12CD}"/>
      </w:docPartPr>
      <w:docPartBody>
        <w:p w:rsidR="00C71B48" w:rsidRDefault="00DA31E7">
          <w:pPr>
            <w:pStyle w:val="CCADB3967E7546BB9F2A8E65C609F1F8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9662AFE5F8E64DC3A42ABFFD08E19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D1447-26CD-40D8-AD0D-511104488AFB}"/>
      </w:docPartPr>
      <w:docPartBody>
        <w:p w:rsidR="00C71B48" w:rsidRDefault="00DA31E7">
          <w:pPr>
            <w:pStyle w:val="9662AFE5F8E64DC3A42ABFFD08E19368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3FC724938EE4472CB819FBBFC4925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243809-570A-460B-8225-92F3EEA92E47}"/>
      </w:docPartPr>
      <w:docPartBody>
        <w:p w:rsidR="00C71B48" w:rsidRDefault="00DA31E7">
          <w:pPr>
            <w:pStyle w:val="3FC724938EE4472CB819FBBFC492591B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BC28151E9C284014B9B4849349E17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69ACA-9FF1-445A-8D21-3E2C31A03E5F}"/>
      </w:docPartPr>
      <w:docPartBody>
        <w:p w:rsidR="00C71B48" w:rsidRDefault="00DA31E7">
          <w:pPr>
            <w:pStyle w:val="BC28151E9C284014B9B4849349E170E1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C0A1568CD6FB4283A844C2F9677CA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4EEBC9-CD10-43E4-89F2-35BBF2C15A9C}"/>
      </w:docPartPr>
      <w:docPartBody>
        <w:p w:rsidR="00C71B48" w:rsidRDefault="00DA31E7">
          <w:pPr>
            <w:pStyle w:val="C0A1568CD6FB4283A844C2F9677CAF98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E99792BBE98B4CFAACD52141FBFD2A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F8352C-30E4-45B9-9A95-405C09200892}"/>
      </w:docPartPr>
      <w:docPartBody>
        <w:p w:rsidR="00C71B48" w:rsidRDefault="00DA31E7">
          <w:pPr>
            <w:pStyle w:val="E99792BBE98B4CFAACD52141FBFD2A2F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8E7542C966CD479B8F132FF484809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CE20DB-2EE6-4A50-8499-C69B0BF4E7C9}"/>
      </w:docPartPr>
      <w:docPartBody>
        <w:p w:rsidR="00C71B48" w:rsidRDefault="00DA31E7">
          <w:pPr>
            <w:pStyle w:val="8E7542C966CD479B8F132FF484809F16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B8DC729090F64C11A51A24216EA6AE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7A486B-0C20-4785-A744-24B0084E08DF}"/>
      </w:docPartPr>
      <w:docPartBody>
        <w:p w:rsidR="00C71B48" w:rsidRDefault="00DA31E7">
          <w:pPr>
            <w:pStyle w:val="B8DC729090F64C11A51A24216EA6AEE1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572A102CE038497F8C983B3C1EF3BB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BEBD6E-9605-4C71-8FE1-22CC7E33C7BA}"/>
      </w:docPartPr>
      <w:docPartBody>
        <w:p w:rsidR="00C71B48" w:rsidRDefault="00DA31E7">
          <w:pPr>
            <w:pStyle w:val="572A102CE038497F8C983B3C1EF3BBE5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650AFC6DDA37423FAA5022FA7A322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0AF76C-0FA1-4F86-87A1-A2C25900AE41}"/>
      </w:docPartPr>
      <w:docPartBody>
        <w:p w:rsidR="00C71B48" w:rsidRDefault="00DA31E7">
          <w:pPr>
            <w:pStyle w:val="650AFC6DDA37423FAA5022FA7A322533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C788C6C907F94E63A6119771EEFA79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C76363-015A-43BF-ACE4-23F06EE7F568}"/>
      </w:docPartPr>
      <w:docPartBody>
        <w:p w:rsidR="00C71B48" w:rsidRDefault="00DA31E7">
          <w:pPr>
            <w:pStyle w:val="C788C6C907F94E63A6119771EEFA79B7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1DF8DCCDAFC544098B8E9B2E6BD70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FD663-3770-42E6-B914-7145FAEB3793}"/>
      </w:docPartPr>
      <w:docPartBody>
        <w:p w:rsidR="00C71B48" w:rsidRDefault="00DA31E7">
          <w:pPr>
            <w:pStyle w:val="1DF8DCCDAFC544098B8E9B2E6BD7084E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1369AA8F67944A009179792616F43C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5F3E26-E308-478D-AFA5-7E347BA9EB6E}"/>
      </w:docPartPr>
      <w:docPartBody>
        <w:p w:rsidR="00C71B48" w:rsidRDefault="00DA31E7">
          <w:pPr>
            <w:pStyle w:val="1369AA8F67944A009179792616F43C9A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1395F86A0D43422BB93245CE716B0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9430D-4ED5-4EFB-8B63-D62007F20236}"/>
      </w:docPartPr>
      <w:docPartBody>
        <w:p w:rsidR="00C71B48" w:rsidRDefault="00DA31E7">
          <w:pPr>
            <w:pStyle w:val="1395F86A0D43422BB93245CE716B0140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ED2297B29BEA4CA79A0AFC86817451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8D894-9A8C-4256-B8AE-629BC4572AB7}"/>
      </w:docPartPr>
      <w:docPartBody>
        <w:p w:rsidR="00C71B48" w:rsidRDefault="00DA31E7">
          <w:pPr>
            <w:pStyle w:val="ED2297B29BEA4CA79A0AFC8681745154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D245750E6A2B434DAD6A343C54F233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6DD0-EDD1-4878-B70F-72AE2DBD04FB}"/>
      </w:docPartPr>
      <w:docPartBody>
        <w:p w:rsidR="00C71B48" w:rsidRDefault="00DA31E7">
          <w:pPr>
            <w:pStyle w:val="D245750E6A2B434DAD6A343C54F23334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1328E3A53A484354A23379C02DF2C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398A73-24C4-4B2C-B756-3773CDE95AD6}"/>
      </w:docPartPr>
      <w:docPartBody>
        <w:p w:rsidR="00C71B48" w:rsidRDefault="00DA31E7">
          <w:pPr>
            <w:pStyle w:val="1328E3A53A484354A23379C02DF2C368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A3DD4135F0FE4C9D898670FBADBADB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3B5F9E-44BB-4368-8F9A-8403ECABCE69}"/>
      </w:docPartPr>
      <w:docPartBody>
        <w:p w:rsidR="00C71B48" w:rsidRDefault="00DA31E7">
          <w:pPr>
            <w:pStyle w:val="A3DD4135F0FE4C9D898670FBADBADB94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7537FA73926548948C00CBD0201CAA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EC8F1A-95AF-43FE-9947-88A09561AC8F}"/>
      </w:docPartPr>
      <w:docPartBody>
        <w:p w:rsidR="00C71B48" w:rsidRDefault="00DA31E7">
          <w:pPr>
            <w:pStyle w:val="7537FA73926548948C00CBD0201CAAD5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97ED70FBBBEA4992840752E7EAAD64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B24FB-E2E1-442D-B115-C9888A0EAC1B}"/>
      </w:docPartPr>
      <w:docPartBody>
        <w:p w:rsidR="00C71B48" w:rsidRDefault="00DA31E7">
          <w:pPr>
            <w:pStyle w:val="97ED70FBBBEA4992840752E7EAAD649A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7C5FB4AE9D9B470CA1BAF22C5685FC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D95763-C583-4AEA-A679-8E001B9F6D78}"/>
      </w:docPartPr>
      <w:docPartBody>
        <w:p w:rsidR="00C71B48" w:rsidRDefault="00DA31E7">
          <w:pPr>
            <w:pStyle w:val="7C5FB4AE9D9B470CA1BAF22C5685FCA6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087605701E3A42E98FE6407CFDCF37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99E694-7391-44CF-A176-D89396F7BE7B}"/>
      </w:docPartPr>
      <w:docPartBody>
        <w:p w:rsidR="00C71B48" w:rsidRDefault="00DA31E7">
          <w:pPr>
            <w:pStyle w:val="087605701E3A42E98FE6407CFDCF37A2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B8FC663E4F404F30BCB083E379DA13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42D46-19BA-4166-AE59-6F2113F0D629}"/>
      </w:docPartPr>
      <w:docPartBody>
        <w:p w:rsidR="00C71B48" w:rsidRDefault="00DA31E7">
          <w:pPr>
            <w:pStyle w:val="B8FC663E4F404F30BCB083E379DA136F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0CD672518B284C7FB38325818AF1D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890095-B22D-4A8D-8DD8-AE423A261BBF}"/>
      </w:docPartPr>
      <w:docPartBody>
        <w:p w:rsidR="00C71B48" w:rsidRDefault="00DA31E7">
          <w:pPr>
            <w:pStyle w:val="0CD672518B284C7FB38325818AF1DD41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E92D9D9847914277BBEFC84D31D7E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5CB553-ED05-4C9E-9A2C-29E25A80D581}"/>
      </w:docPartPr>
      <w:docPartBody>
        <w:p w:rsidR="00C71B48" w:rsidRDefault="00DA31E7">
          <w:pPr>
            <w:pStyle w:val="E92D9D9847914277BBEFC84D31D7E4A0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BEE2CC2C1E764B1097B47820013BC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9E03C-6DD7-428F-ACF5-14700FB5177E}"/>
      </w:docPartPr>
      <w:docPartBody>
        <w:p w:rsidR="00C71B48" w:rsidRDefault="00DA31E7">
          <w:pPr>
            <w:pStyle w:val="BEE2CC2C1E764B1097B47820013BC397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5FE1ABD3BFDB4E70804108F08A4BC2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CD0AE-C31D-4DB7-86E4-160982CC64F2}"/>
      </w:docPartPr>
      <w:docPartBody>
        <w:p w:rsidR="00C71B48" w:rsidRDefault="00DA31E7">
          <w:pPr>
            <w:pStyle w:val="5FE1ABD3BFDB4E70804108F08A4BC2F5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586B667BF8524AE78FC0BCB82A071C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7E942-05A5-4420-8DEC-6BDAEE6FFF91}"/>
      </w:docPartPr>
      <w:docPartBody>
        <w:p w:rsidR="00C71B48" w:rsidRDefault="00DA31E7">
          <w:pPr>
            <w:pStyle w:val="586B667BF8524AE78FC0BCB82A071C00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B01ADC8F59274E96A23DC15876EDBA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665D99-CFDA-4A3F-B7AC-DE2FEA4D4CC6}"/>
      </w:docPartPr>
      <w:docPartBody>
        <w:p w:rsidR="00C71B48" w:rsidRDefault="00DA31E7">
          <w:pPr>
            <w:pStyle w:val="B01ADC8F59274E96A23DC15876EDBAC2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5AB1181BC7BB4F24ABE3EFFED4E037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B6FD2-A592-4A47-82F5-92AD1924BF7F}"/>
      </w:docPartPr>
      <w:docPartBody>
        <w:p w:rsidR="00C71B48" w:rsidRDefault="00DA31E7">
          <w:pPr>
            <w:pStyle w:val="5AB1181BC7BB4F24ABE3EFFED4E03760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FB2297ADF19F4CC4A4D2136C8CF244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EBF653-35B9-429E-95E9-9DFE3E589A12}"/>
      </w:docPartPr>
      <w:docPartBody>
        <w:p w:rsidR="00C71B48" w:rsidRDefault="00DA31E7">
          <w:pPr>
            <w:pStyle w:val="FB2297ADF19F4CC4A4D2136C8CF24461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85ACB03471EA42CD836A47A586A50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57C04-7759-4A6D-9F57-7F81986AB1FA}"/>
      </w:docPartPr>
      <w:docPartBody>
        <w:p w:rsidR="00C71B48" w:rsidRDefault="00DA31E7">
          <w:pPr>
            <w:pStyle w:val="85ACB03471EA42CD836A47A586A50E4C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D25C7BF3840C47DBB54419F634560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7A88A7-93C1-4912-AD73-4A157AE61798}"/>
      </w:docPartPr>
      <w:docPartBody>
        <w:p w:rsidR="00C71B48" w:rsidRDefault="00DA31E7">
          <w:pPr>
            <w:pStyle w:val="D25C7BF3840C47DBB54419F6345609C5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C220F807A7E142B4BDBF2DF50309B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EFED26-7791-4DFC-8B1E-0F1B91BFD2F0}"/>
      </w:docPartPr>
      <w:docPartBody>
        <w:p w:rsidR="00C71B48" w:rsidRDefault="00DA31E7">
          <w:pPr>
            <w:pStyle w:val="C220F807A7E142B4BDBF2DF50309B407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22DA4081B99747A9ACEE54E247D82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268C9B-ADD2-4750-8D9B-8EBF4307D4D8}"/>
      </w:docPartPr>
      <w:docPartBody>
        <w:p w:rsidR="00C71B48" w:rsidRDefault="00DA31E7">
          <w:pPr>
            <w:pStyle w:val="22DA4081B99747A9ACEE54E247D82755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F505892D9B8142A1B523B47792DFE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C41001-4D45-4C2C-9CE0-6247172DBB1F}"/>
      </w:docPartPr>
      <w:docPartBody>
        <w:p w:rsidR="00C71B48" w:rsidRDefault="00DA31E7">
          <w:pPr>
            <w:pStyle w:val="F505892D9B8142A1B523B47792DFEBFC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94F028D34F584CC2A1050D53A63432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92B95-4E6B-4664-8E25-5630E0A6D77B}"/>
      </w:docPartPr>
      <w:docPartBody>
        <w:p w:rsidR="00C71B48" w:rsidRDefault="00DA31E7">
          <w:pPr>
            <w:pStyle w:val="94F028D34F584CC2A1050D53A634320D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00EBC9ECEA5B4370A7080B11FA0C5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C345DD-6819-4BB0-AFA7-81B016D4FB2E}"/>
      </w:docPartPr>
      <w:docPartBody>
        <w:p w:rsidR="00C71B48" w:rsidRDefault="00DA31E7">
          <w:pPr>
            <w:pStyle w:val="00EBC9ECEA5B4370A7080B11FA0C5E46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32651C020CB24AC28568F0EE0A15E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766CE-3D83-4731-91C1-4F1C2F12599F}"/>
      </w:docPartPr>
      <w:docPartBody>
        <w:p w:rsidR="00C71B48" w:rsidRDefault="00DA31E7">
          <w:pPr>
            <w:pStyle w:val="32651C020CB24AC28568F0EE0A15ECA9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FD008AE8B8874EA4ADB856320A56E0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C71F8E-A58F-411F-8B0C-AFD73EB9900B}"/>
      </w:docPartPr>
      <w:docPartBody>
        <w:p w:rsidR="00C71B48" w:rsidRDefault="00DA31E7">
          <w:pPr>
            <w:pStyle w:val="FD008AE8B8874EA4ADB856320A56E0C1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AE4B70EF185A4733AD99160DD5FE12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47C658-03D5-41CA-B2F2-A1F87385A859}"/>
      </w:docPartPr>
      <w:docPartBody>
        <w:p w:rsidR="00C71B48" w:rsidRDefault="00DA31E7">
          <w:pPr>
            <w:pStyle w:val="AE4B70EF185A4733AD99160DD5FE12FC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CAF9389AB0C84FC38CB0D80FCEBF9B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81B59C-F4B9-4135-89A1-DF70E9DD5DA6}"/>
      </w:docPartPr>
      <w:docPartBody>
        <w:p w:rsidR="00C71B48" w:rsidRDefault="00DA31E7">
          <w:pPr>
            <w:pStyle w:val="CAF9389AB0C84FC38CB0D80FCEBF9BB4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2C42805DAE0540B4925983887EAC34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D1B9C4-9044-4CD9-A2F4-A01F01310F58}"/>
      </w:docPartPr>
      <w:docPartBody>
        <w:p w:rsidR="00C71B48" w:rsidRDefault="00DA31E7">
          <w:pPr>
            <w:pStyle w:val="2C42805DAE0540B4925983887EAC342A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BCA235BEA02E40C1AEEC8517C33627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42A25B-0C47-4A98-8954-0861B5634329}"/>
      </w:docPartPr>
      <w:docPartBody>
        <w:p w:rsidR="00C71B48" w:rsidRDefault="00DA31E7">
          <w:pPr>
            <w:pStyle w:val="BCA235BEA02E40C1AEEC8517C3362766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B046BE334E9C48E28F61D994AC347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DD818-DA77-44F6-8E9D-CCDD3662855D}"/>
      </w:docPartPr>
      <w:docPartBody>
        <w:p w:rsidR="00C71B48" w:rsidRDefault="00DA31E7">
          <w:pPr>
            <w:pStyle w:val="B046BE334E9C48E28F61D994AC347864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5C61D647F9E64DA68CED12B4FCF2EA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72C89-30B8-4037-BFFE-D449832B66AA}"/>
      </w:docPartPr>
      <w:docPartBody>
        <w:p w:rsidR="00C71B48" w:rsidRDefault="00DA31E7">
          <w:pPr>
            <w:pStyle w:val="5C61D647F9E64DA68CED12B4FCF2EAD9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35B30B0A1C6E4DEC89268CEF8EBEF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BA34EA-44FF-411C-9FDA-793CCAEC3256}"/>
      </w:docPartPr>
      <w:docPartBody>
        <w:p w:rsidR="00C71B48" w:rsidRDefault="00DA31E7">
          <w:pPr>
            <w:pStyle w:val="35B30B0A1C6E4DEC89268CEF8EBEF10D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103AA8644630481E8B7B13971C0CBC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F9CF94-45EF-4E37-8E2B-F22554BE8A7E}"/>
      </w:docPartPr>
      <w:docPartBody>
        <w:p w:rsidR="00C71B48" w:rsidRDefault="00DA31E7">
          <w:pPr>
            <w:pStyle w:val="103AA8644630481E8B7B13971C0CBC51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F9C657FE29104983B7612E47B2FFC8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03205-CFA9-4692-B47E-6FA36438E55E}"/>
      </w:docPartPr>
      <w:docPartBody>
        <w:p w:rsidR="00C71B48" w:rsidRDefault="00DA31E7">
          <w:pPr>
            <w:pStyle w:val="F9C657FE29104983B7612E47B2FFC83C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F2949A819CF94E13B2E23412AA2BAC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7673A5-96FD-41AA-BB86-B7F4B391DEE3}"/>
      </w:docPartPr>
      <w:docPartBody>
        <w:p w:rsidR="00C71B48" w:rsidRDefault="00DA31E7">
          <w:pPr>
            <w:pStyle w:val="F2949A819CF94E13B2E23412AA2BACF2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E207A52119D7446B96E1609A85DB76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A8D44A-AF70-4C0D-BCE5-257B09E519DB}"/>
      </w:docPartPr>
      <w:docPartBody>
        <w:p w:rsidR="00C71B48" w:rsidRDefault="00DA31E7">
          <w:pPr>
            <w:pStyle w:val="E207A52119D7446B96E1609A85DB76C2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88C8643EB24C4F33BDBF090B49C35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43E1F0-D348-43B6-B1EE-9CB0FDCC5102}"/>
      </w:docPartPr>
      <w:docPartBody>
        <w:p w:rsidR="00C71B48" w:rsidRDefault="00DA31E7">
          <w:pPr>
            <w:pStyle w:val="88C8643EB24C4F33BDBF090B49C358D2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C23D865526B147D29464ED1A206C7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B6924-A72A-45F3-8BB2-7FFAEAFF1855}"/>
      </w:docPartPr>
      <w:docPartBody>
        <w:p w:rsidR="00C71B48" w:rsidRDefault="00DA31E7">
          <w:pPr>
            <w:pStyle w:val="C23D865526B147D29464ED1A206C7B9B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C52FDCBBEC38463AB5A5CCB3E2A5EC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1E24F-BD96-4383-B1CE-047B47BDADA2}"/>
      </w:docPartPr>
      <w:docPartBody>
        <w:p w:rsidR="00C71B48" w:rsidRDefault="00DA31E7">
          <w:pPr>
            <w:pStyle w:val="C52FDCBBEC38463AB5A5CCB3E2A5EC86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1C868966B1BF452B9CC6E0843532EC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6A0034-2A4D-4753-AEA8-F9E0DBE579EA}"/>
      </w:docPartPr>
      <w:docPartBody>
        <w:p w:rsidR="00C71B48" w:rsidRDefault="00DA31E7">
          <w:pPr>
            <w:pStyle w:val="1C868966B1BF452B9CC6E0843532EC38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B5E3CFB4FAAA4CA89DE288E910D025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0BA990-E799-4532-97FC-5BB9D8008DC5}"/>
      </w:docPartPr>
      <w:docPartBody>
        <w:p w:rsidR="00C71B48" w:rsidRDefault="00DA31E7">
          <w:pPr>
            <w:pStyle w:val="B5E3CFB4FAAA4CA89DE288E910D02580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F266BF68F47B40BAA12A8E306387B3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0F6D4-01E9-4FE3-9266-4E9C64F23B15}"/>
      </w:docPartPr>
      <w:docPartBody>
        <w:p w:rsidR="00C71B48" w:rsidRDefault="00DA31E7">
          <w:pPr>
            <w:pStyle w:val="F266BF68F47B40BAA12A8E306387B370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234E0C0DD8804EF9B82612274DE35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BE7640-7684-42FD-A500-29ED96175128}"/>
      </w:docPartPr>
      <w:docPartBody>
        <w:p w:rsidR="00C71B48" w:rsidRDefault="00DA31E7">
          <w:pPr>
            <w:pStyle w:val="234E0C0DD8804EF9B82612274DE35C6F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CBC21B3F71B444C39E24F9F59C090F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1517EC-45D5-4CE1-B926-1A21519DCE8C}"/>
      </w:docPartPr>
      <w:docPartBody>
        <w:p w:rsidR="00C71B48" w:rsidRDefault="00DA31E7">
          <w:pPr>
            <w:pStyle w:val="CBC21B3F71B444C39E24F9F59C090F2F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D1C681B96C9E465E9B396D5649444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D1745-E943-47B9-A5D5-B1147F48C300}"/>
      </w:docPartPr>
      <w:docPartBody>
        <w:p w:rsidR="00C71B48" w:rsidRDefault="00DA31E7">
          <w:pPr>
            <w:pStyle w:val="D1C681B96C9E465E9B396D5649444FB2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0C798CF1B2774215B80E7DBA5017CF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6DFA1-BAA0-481A-B056-F0A8CB2782A3}"/>
      </w:docPartPr>
      <w:docPartBody>
        <w:p w:rsidR="00C71B48" w:rsidRDefault="00DA31E7">
          <w:pPr>
            <w:pStyle w:val="0C798CF1B2774215B80E7DBA5017CFAF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B4D4103CB91F462899C6165A43F031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1C27AA-8084-46DC-BBCD-DD64B242A484}"/>
      </w:docPartPr>
      <w:docPartBody>
        <w:p w:rsidR="00C71B48" w:rsidRDefault="00DA31E7">
          <w:pPr>
            <w:pStyle w:val="B4D4103CB91F462899C6165A43F03154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5D1422699C3745CB8CAF8B2CD528E6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3D8FD-532A-41D8-B91B-98CF960EC25F}"/>
      </w:docPartPr>
      <w:docPartBody>
        <w:p w:rsidR="00C71B48" w:rsidRDefault="00DA31E7">
          <w:pPr>
            <w:pStyle w:val="5D1422699C3745CB8CAF8B2CD528E6E7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85D571A41214451CA2E069EB93375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375A8-D658-4F19-98D8-0E5BAF07E3DA}"/>
      </w:docPartPr>
      <w:docPartBody>
        <w:p w:rsidR="00C71B48" w:rsidRDefault="00DA31E7">
          <w:pPr>
            <w:pStyle w:val="85D571A41214451CA2E069EB933759B3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BFD53369EA1C4B0BB3BD31B77548D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079DCB-5719-4EC3-B803-4E3AF92319FB}"/>
      </w:docPartPr>
      <w:docPartBody>
        <w:p w:rsidR="00C71B48" w:rsidRDefault="00DA31E7">
          <w:pPr>
            <w:pStyle w:val="BFD53369EA1C4B0BB3BD31B77548D9F1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004F73C0CE0B476A9EFF354243044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20225-35ED-486B-8BFC-099C94BBDD78}"/>
      </w:docPartPr>
      <w:docPartBody>
        <w:p w:rsidR="00C71B48" w:rsidRDefault="00DA31E7">
          <w:pPr>
            <w:pStyle w:val="004F73C0CE0B476A9EFF354243044246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187AE5DFA9DD4B0A98BF1288EF63D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93D8FF-964A-4800-B2FA-CE0F72D8C221}"/>
      </w:docPartPr>
      <w:docPartBody>
        <w:p w:rsidR="00C71B48" w:rsidRDefault="00DA31E7">
          <w:pPr>
            <w:pStyle w:val="187AE5DFA9DD4B0A98BF1288EF63DB9B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1A278EAF2D59432EBDA39184D450FA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4A4ED3-0A01-4B2C-BE81-88F7BE2F96BF}"/>
      </w:docPartPr>
      <w:docPartBody>
        <w:p w:rsidR="00C71B48" w:rsidRDefault="00DA31E7">
          <w:pPr>
            <w:pStyle w:val="1A278EAF2D59432EBDA39184D450FA8C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4A44976F417344C18830593120821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74801-1E92-4A58-B0CD-9417B07F7121}"/>
      </w:docPartPr>
      <w:docPartBody>
        <w:p w:rsidR="00C71B48" w:rsidRDefault="00DA31E7">
          <w:pPr>
            <w:pStyle w:val="4A44976F417344C18830593120821893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DF01808FD7E945A29541CEE3D9178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07BC9-80A4-458B-9873-218A3FE4D01A}"/>
      </w:docPartPr>
      <w:docPartBody>
        <w:p w:rsidR="00C71B48" w:rsidRDefault="00DA31E7">
          <w:pPr>
            <w:pStyle w:val="DF01808FD7E945A29541CEE3D917865F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7902D7163F5841F4983A729400C74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29BCF0-EDD1-4642-9D79-732A18C4F702}"/>
      </w:docPartPr>
      <w:docPartBody>
        <w:p w:rsidR="00C71B48" w:rsidRDefault="00DA31E7">
          <w:pPr>
            <w:pStyle w:val="7902D7163F5841F4983A729400C74E62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7D508B052561421DA18B0B1EFF1FD8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058680-8DA9-4524-B24A-569F326D5F31}"/>
      </w:docPartPr>
      <w:docPartBody>
        <w:p w:rsidR="00C71B48" w:rsidRDefault="00DA31E7">
          <w:pPr>
            <w:pStyle w:val="7D508B052561421DA18B0B1EFF1FD8CA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9DDE2F93F1A64444B2EBF948168C0A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12A088-41A5-4F3E-B40B-44147F52D448}"/>
      </w:docPartPr>
      <w:docPartBody>
        <w:p w:rsidR="00C71B48" w:rsidRDefault="00DA31E7">
          <w:pPr>
            <w:pStyle w:val="9DDE2F93F1A64444B2EBF948168C0AEB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4D6CB69F2B4A4087A00F5707D00D3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3F7103-58FD-46C8-AF07-84500F77AE22}"/>
      </w:docPartPr>
      <w:docPartBody>
        <w:p w:rsidR="00C71B48" w:rsidRDefault="00DA31E7">
          <w:pPr>
            <w:pStyle w:val="4D6CB69F2B4A4087A00F5707D00D3EAA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F9F4D1E345BD485DA1BB07F1499150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5023A5-C554-4458-A0B5-5B2674772A04}"/>
      </w:docPartPr>
      <w:docPartBody>
        <w:p w:rsidR="00C71B48" w:rsidRDefault="00DA31E7">
          <w:pPr>
            <w:pStyle w:val="F9F4D1E345BD485DA1BB07F1499150F1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9F9D73B995A8401DA14DDE26698077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10F656-9C2D-4885-9505-97052EFD74AA}"/>
      </w:docPartPr>
      <w:docPartBody>
        <w:p w:rsidR="00C71B48" w:rsidRDefault="00DA31E7">
          <w:pPr>
            <w:pStyle w:val="9F9D73B995A8401DA14DDE26698077C9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26EC87784FE54101855BCDC382B128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C6E89F-43A5-4C79-8F43-BB3FA54B3531}"/>
      </w:docPartPr>
      <w:docPartBody>
        <w:p w:rsidR="00C71B48" w:rsidRDefault="00DA31E7">
          <w:pPr>
            <w:pStyle w:val="26EC87784FE54101855BCDC382B128AA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C7A3E51406A44402AC9521FC3E187E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E94868-89A6-4201-9BD1-0CD730EA24DC}"/>
      </w:docPartPr>
      <w:docPartBody>
        <w:p w:rsidR="00C71B48" w:rsidRDefault="00DA31E7">
          <w:pPr>
            <w:pStyle w:val="C7A3E51406A44402AC9521FC3E187E18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E94D5164AE854E7E81F9E906FB96B6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AA25B7-754D-4E97-90EB-626D26DFB60A}"/>
      </w:docPartPr>
      <w:docPartBody>
        <w:p w:rsidR="00C71B48" w:rsidRDefault="00DA31E7">
          <w:pPr>
            <w:pStyle w:val="E94D5164AE854E7E81F9E906FB96B624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DB5A1E88CA644C07A37E153D60298F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C99258-D937-48F4-AB8F-52428FD534A0}"/>
      </w:docPartPr>
      <w:docPartBody>
        <w:p w:rsidR="00C71B48" w:rsidRDefault="00DA31E7">
          <w:pPr>
            <w:pStyle w:val="DB5A1E88CA644C07A37E153D60298F4A"/>
          </w:pPr>
          <w:r w:rsidRPr="00E23502">
            <w:rPr>
              <w:rStyle w:val="PlaceholderText"/>
              <w:b/>
              <w:bCs/>
            </w:rPr>
            <w:t>[Click to enter text]</w:t>
          </w:r>
        </w:p>
      </w:docPartBody>
    </w:docPart>
    <w:docPart>
      <w:docPartPr>
        <w:name w:val="DB4B86561F8B4485B1C04E217E717C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592DDA-38C8-46A0-9F07-DE9F5A33106C}"/>
      </w:docPartPr>
      <w:docPartBody>
        <w:p w:rsidR="00C71B48" w:rsidRDefault="00DA31E7">
          <w:pPr>
            <w:pStyle w:val="DB4B86561F8B4485B1C04E217E717C55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E5345F60D43D4BBCA89AB241EC6F7D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DAE844-DD17-430E-AB6C-2404287E26A5}"/>
      </w:docPartPr>
      <w:docPartBody>
        <w:p w:rsidR="00C71B48" w:rsidRDefault="00DA31E7">
          <w:pPr>
            <w:pStyle w:val="E5345F60D43D4BBCA89AB241EC6F7D88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10A44167D58F443D9F7A2F720B25C4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57CAAF-DE62-44A3-B54E-74667D026923}"/>
      </w:docPartPr>
      <w:docPartBody>
        <w:p w:rsidR="00C71B48" w:rsidRDefault="00DA31E7">
          <w:pPr>
            <w:pStyle w:val="10A44167D58F443D9F7A2F720B25C481"/>
          </w:pPr>
          <w:r w:rsidRPr="00E23502">
            <w:rPr>
              <w:rStyle w:val="PlaceholderText"/>
              <w:b/>
              <w:bCs/>
            </w:rPr>
            <w:t>[Click to enter text]</w:t>
          </w:r>
        </w:p>
      </w:docPartBody>
    </w:docPart>
    <w:docPart>
      <w:docPartPr>
        <w:name w:val="307B73162C1F4794B43873A55B99C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33676-37FE-40FF-A92C-7302DBD6AD98}"/>
      </w:docPartPr>
      <w:docPartBody>
        <w:p w:rsidR="00C71B48" w:rsidRDefault="00DA31E7">
          <w:pPr>
            <w:pStyle w:val="307B73162C1F4794B43873A55B99CE39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22EB5E83DBC6416696FDBEAAEDFD14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266FAC-15C3-48B6-999D-DC6BAA176A15}"/>
      </w:docPartPr>
      <w:docPartBody>
        <w:p w:rsidR="00C71B48" w:rsidRDefault="00DA31E7">
          <w:pPr>
            <w:pStyle w:val="22EB5E83DBC6416696FDBEAAEDFD149C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507D1565A45D4777AA476F249930DA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F445F1-441F-4E3A-A7DD-23BE0CE61357}"/>
      </w:docPartPr>
      <w:docPartBody>
        <w:p w:rsidR="00C71B48" w:rsidRDefault="00DA31E7">
          <w:pPr>
            <w:pStyle w:val="507D1565A45D4777AA476F249930DA7C"/>
          </w:pPr>
          <w:r w:rsidRPr="00E23502">
            <w:rPr>
              <w:rStyle w:val="PlaceholderText"/>
              <w:b/>
              <w:bCs/>
            </w:rPr>
            <w:t>[Click to enter text]</w:t>
          </w:r>
        </w:p>
      </w:docPartBody>
    </w:docPart>
    <w:docPart>
      <w:docPartPr>
        <w:name w:val="AEA6035DD8784F309A628A4EEB428A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0230EB-FA89-475C-89FA-DE686E9943DC}"/>
      </w:docPartPr>
      <w:docPartBody>
        <w:p w:rsidR="00C71B48" w:rsidRDefault="00DA31E7">
          <w:pPr>
            <w:pStyle w:val="AEA6035DD8784F309A628A4EEB428A11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AE4ADC9F5ED44F41A44CE73AC7805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39CB47-2EFA-4F76-9AE2-BEC66BD8AB96}"/>
      </w:docPartPr>
      <w:docPartBody>
        <w:p w:rsidR="00C71B48" w:rsidRDefault="00DA31E7">
          <w:pPr>
            <w:pStyle w:val="AE4ADC9F5ED44F41A44CE73AC7805BEA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042D700DC6304E95B83F4649DEADA3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A4B50A-2057-4402-B16D-D5A1399E9E2F}"/>
      </w:docPartPr>
      <w:docPartBody>
        <w:p w:rsidR="00C71B48" w:rsidRDefault="00DA31E7">
          <w:pPr>
            <w:pStyle w:val="042D700DC6304E95B83F4649DEADA3AF"/>
          </w:pPr>
          <w:r w:rsidRPr="00E23502">
            <w:rPr>
              <w:rStyle w:val="PlaceholderText"/>
              <w:b/>
              <w:bCs/>
            </w:rPr>
            <w:t>[Click to enter text]</w:t>
          </w:r>
        </w:p>
      </w:docPartBody>
    </w:docPart>
    <w:docPart>
      <w:docPartPr>
        <w:name w:val="644A4EC3FC24421CBF15E0D994E67C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6E1EC-3AA7-49E5-A95F-D5AFE27209C8}"/>
      </w:docPartPr>
      <w:docPartBody>
        <w:p w:rsidR="00C71B48" w:rsidRDefault="00DA31E7">
          <w:pPr>
            <w:pStyle w:val="644A4EC3FC24421CBF15E0D994E67C38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E0CB2573729C49148E32521530E6E0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4101D-B09A-49FA-AF75-79327E416B09}"/>
      </w:docPartPr>
      <w:docPartBody>
        <w:p w:rsidR="00C71B48" w:rsidRDefault="00DA31E7">
          <w:pPr>
            <w:pStyle w:val="E0CB2573729C49148E32521530E6E0B8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67A519AB106D47F093939A94CFD24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64F906-A409-41A8-A0B2-DA4875B53101}"/>
      </w:docPartPr>
      <w:docPartBody>
        <w:p w:rsidR="00C71B48" w:rsidRDefault="00DA31E7">
          <w:pPr>
            <w:pStyle w:val="67A519AB106D47F093939A94CFD24079"/>
          </w:pPr>
          <w:r w:rsidRPr="00E23502">
            <w:rPr>
              <w:rStyle w:val="PlaceholderText"/>
              <w:b/>
              <w:bCs/>
            </w:rPr>
            <w:t>[Click to enter text]</w:t>
          </w:r>
        </w:p>
      </w:docPartBody>
    </w:docPart>
    <w:docPart>
      <w:docPartPr>
        <w:name w:val="4FC8F92E37C345218858D1DF8A87A6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46AC2-B43A-4B23-BA6B-E16DB75A39DE}"/>
      </w:docPartPr>
      <w:docPartBody>
        <w:p w:rsidR="00C71B48" w:rsidRDefault="00DA31E7">
          <w:pPr>
            <w:pStyle w:val="4FC8F92E37C345218858D1DF8A87A655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44CA0CE280C8478899B76641D2D51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D51799-F7CB-477D-B1D4-3DD01A051ADB}"/>
      </w:docPartPr>
      <w:docPartBody>
        <w:p w:rsidR="00C71B48" w:rsidRDefault="00DA31E7">
          <w:pPr>
            <w:pStyle w:val="44CA0CE280C8478899B76641D2D51B47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9F03F282DFD34113BFC3FFF22C63A3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94B85-689F-4E5E-8783-86174B167B6F}"/>
      </w:docPartPr>
      <w:docPartBody>
        <w:p w:rsidR="00C71B48" w:rsidRDefault="00DA31E7">
          <w:pPr>
            <w:pStyle w:val="9F03F282DFD34113BFC3FFF22C63A3DD"/>
          </w:pPr>
          <w:r w:rsidRPr="00E23502">
            <w:rPr>
              <w:rStyle w:val="PlaceholderText"/>
              <w:b/>
              <w:bCs/>
            </w:rPr>
            <w:t>[Click to enter text]</w:t>
          </w:r>
        </w:p>
      </w:docPartBody>
    </w:docPart>
    <w:docPart>
      <w:docPartPr>
        <w:name w:val="7217FEBC130F42009479707B824CC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F5AA5-CEBA-463C-ACC4-5F5406FBC43B}"/>
      </w:docPartPr>
      <w:docPartBody>
        <w:p w:rsidR="00C71B48" w:rsidRDefault="00DA31E7">
          <w:pPr>
            <w:pStyle w:val="7217FEBC130F42009479707B824CCDF4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5E3DBF77A11F49AB9ED680269A6E0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0C7932-FCCC-4A56-AE22-3FC322DA13CB}"/>
      </w:docPartPr>
      <w:docPartBody>
        <w:p w:rsidR="00C71B48" w:rsidRDefault="00DA31E7">
          <w:pPr>
            <w:pStyle w:val="5E3DBF77A11F49AB9ED680269A6E061E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1EB3ED9D0DA14B6BA2C788A87A10D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1B5BD-C2B0-4A15-AAFD-866AE38B8220}"/>
      </w:docPartPr>
      <w:docPartBody>
        <w:p w:rsidR="00C71B48" w:rsidRDefault="00DA31E7">
          <w:pPr>
            <w:pStyle w:val="1EB3ED9D0DA14B6BA2C788A87A10D4CF"/>
          </w:pPr>
          <w:r w:rsidRPr="00E23502">
            <w:rPr>
              <w:rStyle w:val="PlaceholderText"/>
              <w:b/>
              <w:bCs/>
            </w:rPr>
            <w:t>[Click to enter text]</w:t>
          </w:r>
        </w:p>
      </w:docPartBody>
    </w:docPart>
    <w:docPart>
      <w:docPartPr>
        <w:name w:val="A83E86856F6F4D018B6468B6160CE3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B3662-A75C-4162-BDE2-D9B323F42E85}"/>
      </w:docPartPr>
      <w:docPartBody>
        <w:p w:rsidR="00C71B48" w:rsidRDefault="00DA31E7">
          <w:pPr>
            <w:pStyle w:val="A83E86856F6F4D018B6468B6160CE349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490C9E928CFB421EA7DDBE08B8038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7E76BD-B1BB-4A6B-9129-EB6900A5FC09}"/>
      </w:docPartPr>
      <w:docPartBody>
        <w:p w:rsidR="00C71B48" w:rsidRDefault="00DA31E7">
          <w:pPr>
            <w:pStyle w:val="490C9E928CFB421EA7DDBE08B80380E8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8917FE5996FD476CB9892CB8FD927B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D408EB-46C1-4792-9DB4-0B9A13C44940}"/>
      </w:docPartPr>
      <w:docPartBody>
        <w:p w:rsidR="00C71B48" w:rsidRDefault="00DA31E7">
          <w:pPr>
            <w:pStyle w:val="8917FE5996FD476CB9892CB8FD927B3A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F4A8F85EB969485A84AC17B635C81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69CD6-9D38-4A63-8590-D7167754B8B2}"/>
      </w:docPartPr>
      <w:docPartBody>
        <w:p w:rsidR="00C71B48" w:rsidRDefault="00DA31E7">
          <w:pPr>
            <w:pStyle w:val="F4A8F85EB969485A84AC17B635C81878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23637FA661BB4AF89846CE81364791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71D02-10D7-43E6-90C6-98FB954A1ADE}"/>
      </w:docPartPr>
      <w:docPartBody>
        <w:p w:rsidR="00C71B48" w:rsidRDefault="00DA31E7">
          <w:pPr>
            <w:pStyle w:val="23637FA661BB4AF89846CE81364791E4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2C9422DD7B344F26A237EC2A2F5AC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4C16CC-1EB3-4BAB-BCA8-9B80B5BF45A3}"/>
      </w:docPartPr>
      <w:docPartBody>
        <w:p w:rsidR="00C71B48" w:rsidRDefault="00DA31E7">
          <w:pPr>
            <w:pStyle w:val="2C9422DD7B344F26A237EC2A2F5AC06B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3A1C22216A6C49778143310DD3834B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AB6926-2F6D-4A38-B47F-7A752A157700}"/>
      </w:docPartPr>
      <w:docPartBody>
        <w:p w:rsidR="00C71B48" w:rsidRDefault="00DA31E7">
          <w:pPr>
            <w:pStyle w:val="3A1C22216A6C49778143310DD3834BED"/>
          </w:pPr>
          <w:r w:rsidRPr="00E23502">
            <w:rPr>
              <w:rStyle w:val="PlaceholderText"/>
              <w:b/>
              <w:bCs/>
            </w:rPr>
            <w:t>[Click to enter text]</w:t>
          </w:r>
        </w:p>
      </w:docPartBody>
    </w:docPart>
    <w:docPart>
      <w:docPartPr>
        <w:name w:val="755F4E6101D44906BC0150E21659D9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16757-C120-43A2-ADEE-27B48BC80B14}"/>
      </w:docPartPr>
      <w:docPartBody>
        <w:p w:rsidR="00C71B48" w:rsidRDefault="00DA31E7">
          <w:pPr>
            <w:pStyle w:val="755F4E6101D44906BC0150E21659D952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B158D915A0DC48CAA35939B2F27965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06821-DD93-4E16-95E0-E919E9B2E4E3}"/>
      </w:docPartPr>
      <w:docPartBody>
        <w:p w:rsidR="00C71B48" w:rsidRDefault="00DA31E7">
          <w:pPr>
            <w:pStyle w:val="B158D915A0DC48CAA35939B2F27965FA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510D5817A802475199FD602D07B365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2C35C-0E88-4B22-B42F-E86933AD320F}"/>
      </w:docPartPr>
      <w:docPartBody>
        <w:p w:rsidR="00C71B48" w:rsidRDefault="00DA31E7">
          <w:pPr>
            <w:pStyle w:val="510D5817A802475199FD602D07B365FA"/>
          </w:pPr>
          <w:r w:rsidRPr="00E23502">
            <w:rPr>
              <w:rStyle w:val="PlaceholderText"/>
              <w:b/>
              <w:bCs/>
            </w:rPr>
            <w:t>[Click to enter text]</w:t>
          </w:r>
        </w:p>
      </w:docPartBody>
    </w:docPart>
    <w:docPart>
      <w:docPartPr>
        <w:name w:val="24E5E9DA919E4B39A1490FC0BDE361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6CE90A-BE2E-441D-AE0D-22E19223B0FD}"/>
      </w:docPartPr>
      <w:docPartBody>
        <w:p w:rsidR="00C71B48" w:rsidRDefault="00DA31E7">
          <w:pPr>
            <w:pStyle w:val="24E5E9DA919E4B39A1490FC0BDE361BC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0DA6279B17164908990280910D39D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D88BD4-DAEE-4B40-9F1A-FEBABA2BC2F1}"/>
      </w:docPartPr>
      <w:docPartBody>
        <w:p w:rsidR="00C71B48" w:rsidRDefault="00DA31E7">
          <w:pPr>
            <w:pStyle w:val="0DA6279B17164908990280910D39D51C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C5A847181820446294304B22BCE69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35AD89-1AAF-4590-ACAB-25C4241536DF}"/>
      </w:docPartPr>
      <w:docPartBody>
        <w:p w:rsidR="00C71B48" w:rsidRDefault="00DA31E7">
          <w:pPr>
            <w:pStyle w:val="C5A847181820446294304B22BCE697A5"/>
          </w:pPr>
          <w:r w:rsidRPr="00E23502">
            <w:rPr>
              <w:rStyle w:val="PlaceholderText"/>
              <w:b/>
              <w:bCs/>
            </w:rPr>
            <w:t>[Click to enter text]</w:t>
          </w:r>
        </w:p>
      </w:docPartBody>
    </w:docPart>
    <w:docPart>
      <w:docPartPr>
        <w:name w:val="AC0EBECF69DD42FE8E07A205870F16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33FA3D-3F28-4731-8E20-022C21E3FA25}"/>
      </w:docPartPr>
      <w:docPartBody>
        <w:p w:rsidR="00C71B48" w:rsidRDefault="00DA31E7">
          <w:pPr>
            <w:pStyle w:val="AC0EBECF69DD42FE8E07A205870F160E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54ADB16E14124699AC1C122955D719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10F8F5-F181-4D75-9939-3F6F09B402EE}"/>
      </w:docPartPr>
      <w:docPartBody>
        <w:p w:rsidR="00C71B48" w:rsidRDefault="00DA31E7">
          <w:pPr>
            <w:pStyle w:val="54ADB16E14124699AC1C122955D7193B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2CB445F8B4DD49AEBD118F42A977BA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21F3A-C090-4FC6-BF81-43BB5581F3AE}"/>
      </w:docPartPr>
      <w:docPartBody>
        <w:p w:rsidR="00C71B48" w:rsidRDefault="00DA31E7">
          <w:pPr>
            <w:pStyle w:val="2CB445F8B4DD49AEBD118F42A977BAA1"/>
          </w:pPr>
          <w:r w:rsidRPr="00E23502">
            <w:rPr>
              <w:rStyle w:val="PlaceholderText"/>
              <w:b/>
              <w:bCs/>
            </w:rPr>
            <w:t>[Click to enter text]</w:t>
          </w:r>
        </w:p>
      </w:docPartBody>
    </w:docPart>
    <w:docPart>
      <w:docPartPr>
        <w:name w:val="45ACB9054B594A4E97348E164BC781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05FF3-DB50-45D6-87C4-2EA686687310}"/>
      </w:docPartPr>
      <w:docPartBody>
        <w:p w:rsidR="00C71B48" w:rsidRDefault="00DA31E7">
          <w:pPr>
            <w:pStyle w:val="45ACB9054B594A4E97348E164BC781FE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18B4135D6185477596699E91FD6E5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0E215B-9B89-4A63-8E05-DF3A6CD47A07}"/>
      </w:docPartPr>
      <w:docPartBody>
        <w:p w:rsidR="00C71B48" w:rsidRDefault="00DA31E7">
          <w:pPr>
            <w:pStyle w:val="18B4135D6185477596699E91FD6E5764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5CCAA942DBDD42A5AF4F8340C50E5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831DA-0261-456B-AD51-68B7C43949AD}"/>
      </w:docPartPr>
      <w:docPartBody>
        <w:p w:rsidR="00C71B48" w:rsidRDefault="00DA31E7">
          <w:pPr>
            <w:pStyle w:val="5CCAA942DBDD42A5AF4F8340C50E57AB"/>
          </w:pPr>
          <w:r w:rsidRPr="00E23502">
            <w:rPr>
              <w:rStyle w:val="PlaceholderText"/>
              <w:b/>
              <w:bCs/>
            </w:rPr>
            <w:t>[Click to enter text]</w:t>
          </w:r>
        </w:p>
      </w:docPartBody>
    </w:docPart>
    <w:docPart>
      <w:docPartPr>
        <w:name w:val="927FBACA414E4788A31BF42961130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255066-5A41-41E6-86C1-B41693FC6044}"/>
      </w:docPartPr>
      <w:docPartBody>
        <w:p w:rsidR="00C71B48" w:rsidRDefault="00DA31E7">
          <w:pPr>
            <w:pStyle w:val="927FBACA414E4788A31BF429611300B6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B534055B187748C397E7874586F74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4B108-4549-4D84-8836-C52B78457CDE}"/>
      </w:docPartPr>
      <w:docPartBody>
        <w:p w:rsidR="00C71B48" w:rsidRDefault="00DA31E7">
          <w:pPr>
            <w:pStyle w:val="B534055B187748C397E7874586F74E04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A0C1E15C6F5440F483763E7705C57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98908E-8E3A-46C0-B39A-8D6603CA7D1D}"/>
      </w:docPartPr>
      <w:docPartBody>
        <w:p w:rsidR="00C71B48" w:rsidRDefault="00DA31E7">
          <w:pPr>
            <w:pStyle w:val="A0C1E15C6F5440F483763E7705C57B27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E8910CE72043408CA11FE0631D95D1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F86A0-28F9-49CF-8AD2-C28FC91AE94A}"/>
      </w:docPartPr>
      <w:docPartBody>
        <w:p w:rsidR="00C71B48" w:rsidRDefault="00DA31E7">
          <w:pPr>
            <w:pStyle w:val="E8910CE72043408CA11FE0631D95D123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D4E8C5B3775444B4B0A9C2560B8358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F67AC-78FF-4A6C-86D7-506CF8C914A8}"/>
      </w:docPartPr>
      <w:docPartBody>
        <w:p w:rsidR="00C71B48" w:rsidRDefault="00DA31E7">
          <w:pPr>
            <w:pStyle w:val="D4E8C5B3775444B4B0A9C2560B8358CB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BA9F01DD18B547A791F611CCEA4AC4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AA353A-0247-4684-ADFF-0CDF7B4BD4F6}"/>
      </w:docPartPr>
      <w:docPartBody>
        <w:p w:rsidR="00C71B48" w:rsidRDefault="00DA31E7">
          <w:pPr>
            <w:pStyle w:val="BA9F01DD18B547A791F611CCEA4AC4AC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2DF3B78180B54238B58B01B02AEAD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7147C1-F113-42F6-8AE3-E716AFB64C3B}"/>
      </w:docPartPr>
      <w:docPartBody>
        <w:p w:rsidR="00C71B48" w:rsidRDefault="00DA31E7">
          <w:pPr>
            <w:pStyle w:val="2DF3B78180B54238B58B01B02AEAD6A6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1138DA8BE5D740E68B2E75BE58D481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3E43DC-C5F3-40DF-9544-E40E9E61394B}"/>
      </w:docPartPr>
      <w:docPartBody>
        <w:p w:rsidR="00C71B48" w:rsidRDefault="00DA31E7">
          <w:pPr>
            <w:pStyle w:val="1138DA8BE5D740E68B2E75BE58D481AF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30A8B2668C754ABC88CAC77A20DD0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A863BF-E3EB-40DE-88D1-78499BAF9A17}"/>
      </w:docPartPr>
      <w:docPartBody>
        <w:p w:rsidR="00C71B48" w:rsidRDefault="00DA31E7">
          <w:pPr>
            <w:pStyle w:val="30A8B2668C754ABC88CAC77A20DD0220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1E2C281B75DC4E0589D470B79D5293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650D3-74E9-4C5C-B15D-61AAEE1CDD59}"/>
      </w:docPartPr>
      <w:docPartBody>
        <w:p w:rsidR="00C71B48" w:rsidRDefault="00DA31E7">
          <w:pPr>
            <w:pStyle w:val="1E2C281B75DC4E0589D470B79D52936D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1CF72D5A474C4C0AA50E9AC24DB5E3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2412A4-65DF-4217-B607-9CEB78D29342}"/>
      </w:docPartPr>
      <w:docPartBody>
        <w:p w:rsidR="00C71B48" w:rsidRDefault="00DA31E7">
          <w:pPr>
            <w:pStyle w:val="1CF72D5A474C4C0AA50E9AC24DB5E3DE"/>
          </w:pPr>
          <w:r w:rsidRPr="00E23502">
            <w:rPr>
              <w:rStyle w:val="PlaceholderText"/>
              <w:b/>
              <w:bCs/>
            </w:rPr>
            <w:t>[Click to enter text]</w:t>
          </w:r>
        </w:p>
      </w:docPartBody>
    </w:docPart>
    <w:docPart>
      <w:docPartPr>
        <w:name w:val="55983C952F9A4694A2EB4D7230188E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D2CCE7-C33E-422E-B3F5-34B232C63F20}"/>
      </w:docPartPr>
      <w:docPartBody>
        <w:p w:rsidR="00C71B48" w:rsidRDefault="00DA31E7">
          <w:pPr>
            <w:pStyle w:val="55983C952F9A4694A2EB4D7230188EDC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852C3A9AB99F411A8961EC2D538BDA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2B5139-7603-4292-8D64-4AE109B7FE92}"/>
      </w:docPartPr>
      <w:docPartBody>
        <w:p w:rsidR="00C71B48" w:rsidRDefault="00DA31E7">
          <w:pPr>
            <w:pStyle w:val="852C3A9AB99F411A8961EC2D538BDAFF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52683140746246B699E40A72C08CB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945F43-9E5E-43D3-8180-12C28D4AB633}"/>
      </w:docPartPr>
      <w:docPartBody>
        <w:p w:rsidR="00C71B48" w:rsidRDefault="00DA31E7">
          <w:pPr>
            <w:pStyle w:val="52683140746246B699E40A72C08CBD27"/>
          </w:pPr>
          <w:r w:rsidRPr="00E23502">
            <w:rPr>
              <w:rStyle w:val="PlaceholderText"/>
              <w:b/>
              <w:bCs/>
            </w:rPr>
            <w:t>[Click to enter text]</w:t>
          </w:r>
        </w:p>
      </w:docPartBody>
    </w:docPart>
    <w:docPart>
      <w:docPartPr>
        <w:name w:val="1F8B5FE595814106909766A59CFE9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EBED84-0951-405E-A57A-52402487623D}"/>
      </w:docPartPr>
      <w:docPartBody>
        <w:p w:rsidR="00C71B48" w:rsidRDefault="00DA31E7">
          <w:pPr>
            <w:pStyle w:val="1F8B5FE595814106909766A59CFE9228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F8B76D46AFA14FBA8B0FEFC8C72E1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58DBD-6BBB-4BB1-8432-261F9305D387}"/>
      </w:docPartPr>
      <w:docPartBody>
        <w:p w:rsidR="00C71B48" w:rsidRDefault="00DA31E7">
          <w:pPr>
            <w:pStyle w:val="F8B76D46AFA14FBA8B0FEFC8C72E1ED7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0F9D4BF2281D4E258F9DD987AA9EB3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388EBC-C67E-4900-B5D0-B6700A6C6437}"/>
      </w:docPartPr>
      <w:docPartBody>
        <w:p w:rsidR="00C71B48" w:rsidRDefault="00DA31E7">
          <w:pPr>
            <w:pStyle w:val="0F9D4BF2281D4E258F9DD987AA9EB361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A639EAD52C93457A9953D04A780D3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8F3B37-4540-4621-8F53-CF1D96F6D947}"/>
      </w:docPartPr>
      <w:docPartBody>
        <w:p w:rsidR="00C71B48" w:rsidRDefault="00DA31E7">
          <w:pPr>
            <w:pStyle w:val="A639EAD52C93457A9953D04A780D3A33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C4D35CA42C644D3BBE678366ACE84A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AE915A-E250-4C70-B918-17F41EC97951}"/>
      </w:docPartPr>
      <w:docPartBody>
        <w:p w:rsidR="00C71B48" w:rsidRDefault="00DA31E7">
          <w:pPr>
            <w:pStyle w:val="C4D35CA42C644D3BBE678366ACE84A82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BF33FFDBF0B64A4E8E1D6C958804A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44C4CA-B822-4B36-887E-C9B149285D23}"/>
      </w:docPartPr>
      <w:docPartBody>
        <w:p w:rsidR="00C71B48" w:rsidRDefault="00DA31E7">
          <w:pPr>
            <w:pStyle w:val="BF33FFDBF0B64A4E8E1D6C958804A2FD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B8B31F4962AF4298AB55B5BE35673E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FD03F0-7781-4F9E-B41E-12CEC71C0720}"/>
      </w:docPartPr>
      <w:docPartBody>
        <w:p w:rsidR="00C71B48" w:rsidRDefault="00DA31E7">
          <w:pPr>
            <w:pStyle w:val="B8B31F4962AF4298AB55B5BE35673E35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BDD81B38E8D840BBA551508EA1BE66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2A95C-8D2A-42D9-AACD-FA6BCD2C70AB}"/>
      </w:docPartPr>
      <w:docPartBody>
        <w:p w:rsidR="00C71B48" w:rsidRDefault="00DA31E7">
          <w:pPr>
            <w:pStyle w:val="BDD81B38E8D840BBA551508EA1BE66C9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AFB3C4547998472CBA7D2056925C2F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EF4645-0F9F-46B0-B1DF-F54C9B5519BB}"/>
      </w:docPartPr>
      <w:docPartBody>
        <w:p w:rsidR="00C71B48" w:rsidRDefault="00DA31E7">
          <w:pPr>
            <w:pStyle w:val="AFB3C4547998472CBA7D2056925C2FC9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CC22D895038B4B89B4E1A870FABAD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26C064-3A23-4F91-BD1A-216702284537}"/>
      </w:docPartPr>
      <w:docPartBody>
        <w:p w:rsidR="00C71B48" w:rsidRDefault="00DA31E7">
          <w:pPr>
            <w:pStyle w:val="CC22D895038B4B89B4E1A870FABAD20F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6CDC32F4FFCE4D269432B2DB95C75A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5A9183-65A9-4351-8762-63E5691202E3}"/>
      </w:docPartPr>
      <w:docPartBody>
        <w:p w:rsidR="00C71B48" w:rsidRDefault="00DA31E7">
          <w:pPr>
            <w:pStyle w:val="6CDC32F4FFCE4D269432B2DB95C75A3E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B1A77C15CC7F40798B128CC7A99D4C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E37EC7-D3B3-4652-A216-3C958FD9C5B2}"/>
      </w:docPartPr>
      <w:docPartBody>
        <w:p w:rsidR="00C71B48" w:rsidRDefault="00DA31E7">
          <w:pPr>
            <w:pStyle w:val="B1A77C15CC7F40798B128CC7A99D4CFC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ADEE20274EF14506BD7665EA17A88D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EB43D-862B-41EB-A876-3CB86ACA27C0}"/>
      </w:docPartPr>
      <w:docPartBody>
        <w:p w:rsidR="00C71B48" w:rsidRDefault="00DA31E7">
          <w:pPr>
            <w:pStyle w:val="ADEE20274EF14506BD7665EA17A88DC2"/>
          </w:pPr>
          <w:r w:rsidRPr="00E23502">
            <w:rPr>
              <w:rStyle w:val="PlaceholderText"/>
              <w:b/>
              <w:bCs/>
            </w:rPr>
            <w:t>[Click to enter text]</w:t>
          </w:r>
        </w:p>
      </w:docPartBody>
    </w:docPart>
    <w:docPart>
      <w:docPartPr>
        <w:name w:val="327C79C5E3CA49F490E310C577EC9D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DA110-04FE-4AB8-91B5-4D719986A984}"/>
      </w:docPartPr>
      <w:docPartBody>
        <w:p w:rsidR="00C71B48" w:rsidRDefault="00DA31E7">
          <w:pPr>
            <w:pStyle w:val="327C79C5E3CA49F490E310C577EC9D9F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4C4C129E7BAC44A9BA746F4AC58D70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F4EC24-BBD7-4F62-8D59-C1ADEC8A9BB4}"/>
      </w:docPartPr>
      <w:docPartBody>
        <w:p w:rsidR="00C71B48" w:rsidRDefault="00DA31E7">
          <w:pPr>
            <w:pStyle w:val="4C4C129E7BAC44A9BA746F4AC58D7068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258C9C0FFD244582BDF6FEAF3060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FEECE-3719-4F51-8D69-B54081F57DB3}"/>
      </w:docPartPr>
      <w:docPartBody>
        <w:p w:rsidR="00C71B48" w:rsidRDefault="00DA31E7">
          <w:pPr>
            <w:pStyle w:val="258C9C0FFD244582BDF6FEAF306091F0"/>
          </w:pPr>
          <w:r w:rsidRPr="00E23502">
            <w:rPr>
              <w:rStyle w:val="PlaceholderText"/>
              <w:b/>
              <w:bCs/>
            </w:rPr>
            <w:t>[Click to enter text]</w:t>
          </w:r>
        </w:p>
      </w:docPartBody>
    </w:docPart>
    <w:docPart>
      <w:docPartPr>
        <w:name w:val="27180CD1965248C79C50F32EB8BAB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DAAFC7-522A-4F85-8A4A-02B373CAC380}"/>
      </w:docPartPr>
      <w:docPartBody>
        <w:p w:rsidR="00C71B48" w:rsidRDefault="00DA31E7">
          <w:pPr>
            <w:pStyle w:val="27180CD1965248C79C50F32EB8BABC80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F8416E1CBCFD4E30B7AB4A5BDFF2B1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0A6D3-84C2-4E5A-9007-EEDC6A9A5586}"/>
      </w:docPartPr>
      <w:docPartBody>
        <w:p w:rsidR="00C71B48" w:rsidRDefault="00DA31E7">
          <w:pPr>
            <w:pStyle w:val="F8416E1CBCFD4E30B7AB4A5BDFF2B166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CE4E46F78AF244EDB079DD09DE80C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D51CF-CB5F-46F1-AD7F-3D27DCD04EE5}"/>
      </w:docPartPr>
      <w:docPartBody>
        <w:p w:rsidR="00C71B48" w:rsidRDefault="00DA31E7">
          <w:pPr>
            <w:pStyle w:val="CE4E46F78AF244EDB079DD09DE80C97E"/>
          </w:pPr>
          <w:r w:rsidRPr="00E23502">
            <w:rPr>
              <w:rStyle w:val="PlaceholderText"/>
              <w:b/>
              <w:bCs/>
            </w:rPr>
            <w:t>[Click to enter text]</w:t>
          </w:r>
        </w:p>
      </w:docPartBody>
    </w:docPart>
    <w:docPart>
      <w:docPartPr>
        <w:name w:val="64AB3D2171924DAE8C4577F5DEE060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32D80E-0DF8-4B72-81DE-55CA04CC6F02}"/>
      </w:docPartPr>
      <w:docPartBody>
        <w:p w:rsidR="00C71B48" w:rsidRDefault="00DA31E7">
          <w:pPr>
            <w:pStyle w:val="64AB3D2171924DAE8C4577F5DEE060E0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9B1662DF14A34E5BA9A22178EBC7BD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9CFCB8-EFCC-429A-AA9E-50F1ABEBC13E}"/>
      </w:docPartPr>
      <w:docPartBody>
        <w:p w:rsidR="00C71B48" w:rsidRDefault="00DA31E7">
          <w:pPr>
            <w:pStyle w:val="9B1662DF14A34E5BA9A22178EBC7BD70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6A7EBA5ED78A4D87A59E80C583FFFB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3FD830-8BC8-457A-8525-B58032EC2B77}"/>
      </w:docPartPr>
      <w:docPartBody>
        <w:p w:rsidR="00C71B48" w:rsidRDefault="00DA31E7">
          <w:pPr>
            <w:pStyle w:val="6A7EBA5ED78A4D87A59E80C583FFFB84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24A9F7B9CE40496D86ED65FA2FDE03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B7E335-216B-4E82-A661-B81F5214E301}"/>
      </w:docPartPr>
      <w:docPartBody>
        <w:p w:rsidR="00C71B48" w:rsidRDefault="00DA31E7">
          <w:pPr>
            <w:pStyle w:val="24A9F7B9CE40496D86ED65FA2FDE03A7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5DBB342B2B744406B5C11EA9B37800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206205-3C55-44A1-836D-ECB87514732D}"/>
      </w:docPartPr>
      <w:docPartBody>
        <w:p w:rsidR="00C71B48" w:rsidRDefault="00DA31E7">
          <w:pPr>
            <w:pStyle w:val="5DBB342B2B744406B5C11EA9B378009D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A1267738CF0F4313AFF022B53B475F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F7627-3705-46F9-8BFF-491659783D66}"/>
      </w:docPartPr>
      <w:docPartBody>
        <w:p w:rsidR="00C71B48" w:rsidRDefault="00DA31E7">
          <w:pPr>
            <w:pStyle w:val="A1267738CF0F4313AFF022B53B475FBE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01A239BC780E49838BEDA90ED536AD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89F260-3C1D-4035-AF31-4F45844EFE55}"/>
      </w:docPartPr>
      <w:docPartBody>
        <w:p w:rsidR="00C71B48" w:rsidRDefault="00DA31E7">
          <w:pPr>
            <w:pStyle w:val="01A239BC780E49838BEDA90ED536AD46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32DFB9D92A2E4A5A8BD78C321F1ADE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23054-DDA4-47C1-AF84-3252AD6D1F46}"/>
      </w:docPartPr>
      <w:docPartBody>
        <w:p w:rsidR="00C71B48" w:rsidRDefault="00DA31E7">
          <w:pPr>
            <w:pStyle w:val="32DFB9D92A2E4A5A8BD78C321F1ADEA3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1FBFBEEB220B4F0284B9F15F13405E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7881B-E2B8-4424-B41E-F4FBDE07689E}"/>
      </w:docPartPr>
      <w:docPartBody>
        <w:p w:rsidR="00C71B48" w:rsidRDefault="00DA31E7">
          <w:pPr>
            <w:pStyle w:val="1FBFBEEB220B4F0284B9F15F13405E2A"/>
          </w:pPr>
          <w:r w:rsidRPr="00E23502">
            <w:rPr>
              <w:rStyle w:val="PlaceholderText"/>
              <w:b/>
              <w:bCs/>
            </w:rPr>
            <w:t>[Click to enter text]</w:t>
          </w:r>
        </w:p>
      </w:docPartBody>
    </w:docPart>
    <w:docPart>
      <w:docPartPr>
        <w:name w:val="941196FAB1B24700A0926521ECA9A5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4FACEC-A502-4DCC-BCCD-A0A3CB312ED0}"/>
      </w:docPartPr>
      <w:docPartBody>
        <w:p w:rsidR="00C71B48" w:rsidRDefault="00DA31E7">
          <w:pPr>
            <w:pStyle w:val="941196FAB1B24700A0926521ECA9A53B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2201423EE2F741358D6D6C852DBE3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A46C0-F4E8-4FD9-9D4E-E1AAD08F1D5E}"/>
      </w:docPartPr>
      <w:docPartBody>
        <w:p w:rsidR="00C71B48" w:rsidRDefault="00DA31E7">
          <w:pPr>
            <w:pStyle w:val="2201423EE2F741358D6D6C852DBE39A7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06B0BB5FB06942D2822629E2A4EF5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0FDFAC-0FD7-4BAE-BE50-E46BAAF82296}"/>
      </w:docPartPr>
      <w:docPartBody>
        <w:p w:rsidR="00C71B48" w:rsidRDefault="00DA31E7">
          <w:pPr>
            <w:pStyle w:val="06B0BB5FB06942D2822629E2A4EF578C"/>
          </w:pPr>
          <w:r w:rsidRPr="00E23502">
            <w:rPr>
              <w:rStyle w:val="PlaceholderText"/>
              <w:b/>
              <w:bCs/>
            </w:rPr>
            <w:t>[Click to enter text]</w:t>
          </w:r>
        </w:p>
      </w:docPartBody>
    </w:docPart>
    <w:docPart>
      <w:docPartPr>
        <w:name w:val="E5152F3C76EB4508A175B2E0A243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FEC63-97B5-4E3E-8643-F98E85D7882C}"/>
      </w:docPartPr>
      <w:docPartBody>
        <w:p w:rsidR="00C71B48" w:rsidRDefault="00DA31E7">
          <w:pPr>
            <w:pStyle w:val="E5152F3C76EB4508A175B2E0A24383F4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2BC621660C2E4272B8DF0478D951FA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6BCA7-BA32-4A03-B36E-AF566E46AC31}"/>
      </w:docPartPr>
      <w:docPartBody>
        <w:p w:rsidR="00C71B48" w:rsidRDefault="00DA31E7">
          <w:pPr>
            <w:pStyle w:val="2BC621660C2E4272B8DF0478D951FA8C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8B5207E4DCA64CA1ACB43C19778088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868A0-0AC9-4505-A4F1-2A78CC1F5A22}"/>
      </w:docPartPr>
      <w:docPartBody>
        <w:p w:rsidR="00C71B48" w:rsidRDefault="00DA31E7">
          <w:pPr>
            <w:pStyle w:val="8B5207E4DCA64CA1ACB43C19778088AC"/>
          </w:pPr>
          <w:r w:rsidRPr="00E23502">
            <w:rPr>
              <w:rStyle w:val="PlaceholderText"/>
              <w:b/>
              <w:bCs/>
            </w:rPr>
            <w:t>[Click to enter text]</w:t>
          </w:r>
        </w:p>
      </w:docPartBody>
    </w:docPart>
    <w:docPart>
      <w:docPartPr>
        <w:name w:val="799199BA50EA4E55AEC060794DF029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CC5A6F-ED2A-456B-B8A2-143EB89F852F}"/>
      </w:docPartPr>
      <w:docPartBody>
        <w:p w:rsidR="00C71B48" w:rsidRDefault="00DA31E7">
          <w:pPr>
            <w:pStyle w:val="799199BA50EA4E55AEC060794DF0294E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48F89AB9DE8648ED963F8FBA0A9A2A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1934D2-262C-4ACC-8CB0-259E612AA56C}"/>
      </w:docPartPr>
      <w:docPartBody>
        <w:p w:rsidR="00C71B48" w:rsidRDefault="00DA31E7">
          <w:pPr>
            <w:pStyle w:val="48F89AB9DE8648ED963F8FBA0A9A2AC1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9B6FE382A31E424AA9186A0E0938E6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945AA-F2DD-4243-A238-1F1215929C7A}"/>
      </w:docPartPr>
      <w:docPartBody>
        <w:p w:rsidR="00C71B48" w:rsidRDefault="00DA31E7">
          <w:pPr>
            <w:pStyle w:val="9B6FE382A31E424AA9186A0E0938E6DC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DE91FACB53124F61A65C2AC8A94D3E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E86D93-6E63-48FB-B471-F5E5CA389366}"/>
      </w:docPartPr>
      <w:docPartBody>
        <w:p w:rsidR="00C71B48" w:rsidRDefault="00DA31E7">
          <w:pPr>
            <w:pStyle w:val="DE91FACB53124F61A65C2AC8A94D3E26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62A94776549F49039EE65AFD16CD3B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D0AAE8-6A1E-47DE-B7D3-4DB4ADEE2E69}"/>
      </w:docPartPr>
      <w:docPartBody>
        <w:p w:rsidR="00C71B48" w:rsidRDefault="00DA31E7">
          <w:pPr>
            <w:pStyle w:val="62A94776549F49039EE65AFD16CD3B70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C6393D6A5AF14A4399DFEAE7727621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527ECB-0A0E-44CE-AD4D-5F2D203E48B4}"/>
      </w:docPartPr>
      <w:docPartBody>
        <w:p w:rsidR="00C71B48" w:rsidRDefault="00DA31E7">
          <w:pPr>
            <w:pStyle w:val="C6393D6A5AF14A4399DFEAE7727621E4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FDF425F8640B4FCAB2E66F55CB8E38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D83FA3-9A71-41E6-B352-45330F25BAD1}"/>
      </w:docPartPr>
      <w:docPartBody>
        <w:p w:rsidR="00C71B48" w:rsidRDefault="00DA31E7">
          <w:pPr>
            <w:pStyle w:val="FDF425F8640B4FCAB2E66F55CB8E38B3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2C850D7C711E4DEFAC2A757828B524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6E80F2-9117-47E5-B062-ECA76D494C85}"/>
      </w:docPartPr>
      <w:docPartBody>
        <w:p w:rsidR="00C71B48" w:rsidRDefault="00DA31E7">
          <w:pPr>
            <w:pStyle w:val="2C850D7C711E4DEFAC2A757828B524C1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4EFA2486B3B1478B9327D0B8F56C7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72029-D605-4AC2-9E92-FB94E7B7A505}"/>
      </w:docPartPr>
      <w:docPartBody>
        <w:p w:rsidR="00C71B48" w:rsidRDefault="00DA31E7">
          <w:pPr>
            <w:pStyle w:val="4EFA2486B3B1478B9327D0B8F56C7604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1AD97E1689454D70AB73C8687A075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2AA70A-3900-42B2-924C-832326650A9D}"/>
      </w:docPartPr>
      <w:docPartBody>
        <w:p w:rsidR="00C71B48" w:rsidRDefault="00DA31E7">
          <w:pPr>
            <w:pStyle w:val="1AD97E1689454D70AB73C8687A075F53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FC6D526A903F4CCFB5050FEBAB182D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B9CBE-3B08-4FDC-B04E-FEEF6A0C7C7D}"/>
      </w:docPartPr>
      <w:docPartBody>
        <w:p w:rsidR="00C71B48" w:rsidRDefault="00DA31E7">
          <w:pPr>
            <w:pStyle w:val="FC6D526A903F4CCFB5050FEBAB182DE7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AC0B62396E4941BF9D841D8583A5EC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414B99-DE9B-4FE0-920F-2E52F80DF37C}"/>
      </w:docPartPr>
      <w:docPartBody>
        <w:p w:rsidR="00C71B48" w:rsidRDefault="00DA31E7">
          <w:pPr>
            <w:pStyle w:val="AC0B62396E4941BF9D841D8583A5EC3B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40F41E3E17414AFBA84FFC2AE0E964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9EC14A-0A67-4970-B9C1-0982614A7FEF}"/>
      </w:docPartPr>
      <w:docPartBody>
        <w:p w:rsidR="00C71B48" w:rsidRDefault="00DA31E7">
          <w:pPr>
            <w:pStyle w:val="40F41E3E17414AFBA84FFC2AE0E96426"/>
          </w:pPr>
          <w:r w:rsidRPr="00E23502">
            <w:rPr>
              <w:rStyle w:val="PlaceholderText"/>
              <w:b/>
              <w:bCs/>
            </w:rPr>
            <w:t>[Click to enter text]</w:t>
          </w:r>
        </w:p>
      </w:docPartBody>
    </w:docPart>
    <w:docPart>
      <w:docPartPr>
        <w:name w:val="AFAA4723FDD849C49ED307DE26978E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AA65B-445A-432D-9FC4-2DBCB240391A}"/>
      </w:docPartPr>
      <w:docPartBody>
        <w:p w:rsidR="00C71B48" w:rsidRDefault="00DA31E7">
          <w:pPr>
            <w:pStyle w:val="AFAA4723FDD849C49ED307DE26978E50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BB2FA1A8182F41C582CA1C71B5E88A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47D10-D429-489D-9AE5-4442A2DFED61}"/>
      </w:docPartPr>
      <w:docPartBody>
        <w:p w:rsidR="00C71B48" w:rsidRDefault="00DA31E7">
          <w:pPr>
            <w:pStyle w:val="BB2FA1A8182F41C582CA1C71B5E88AFE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F2415BD5C00546C6A9B4E066743E94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421C7C-C943-40E8-800F-AD129D4BD266}"/>
      </w:docPartPr>
      <w:docPartBody>
        <w:p w:rsidR="00C71B48" w:rsidRDefault="00DA31E7">
          <w:pPr>
            <w:pStyle w:val="F2415BD5C00546C6A9B4E066743E941A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12627B95B1CE44DC81EBAD534E2C1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D33C3-0FEF-482B-9CD9-78BDDD796049}"/>
      </w:docPartPr>
      <w:docPartBody>
        <w:p w:rsidR="00C71B48" w:rsidRDefault="00DA31E7">
          <w:pPr>
            <w:pStyle w:val="12627B95B1CE44DC81EBAD534E2C19E8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08951E980B324D11944151BF3ABDC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DF3A28-E340-49DB-AA12-6BDE1642C5F3}"/>
      </w:docPartPr>
      <w:docPartBody>
        <w:p w:rsidR="00C71B48" w:rsidRDefault="00DA31E7">
          <w:pPr>
            <w:pStyle w:val="08951E980B324D11944151BF3ABDC0FA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BADFEA043B9C48D9B14016AA3F1EEB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102277-FA6A-4AC6-8DB8-DDBB31C5DAE7}"/>
      </w:docPartPr>
      <w:docPartBody>
        <w:p w:rsidR="00C71B48" w:rsidRDefault="00DA31E7">
          <w:pPr>
            <w:pStyle w:val="BADFEA043B9C48D9B14016AA3F1EEB07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69CD207247DF42DCB078B7D9A5B52B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0CC8A-F375-4C27-880A-F83DD5187526}"/>
      </w:docPartPr>
      <w:docPartBody>
        <w:p w:rsidR="00C71B48" w:rsidRDefault="00DA31E7">
          <w:pPr>
            <w:pStyle w:val="69CD207247DF42DCB078B7D9A5B52B17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BC8885F15052423D89F8842121C20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8CE42-4FA1-40F3-917D-1B84F3B6D8A2}"/>
      </w:docPartPr>
      <w:docPartBody>
        <w:p w:rsidR="00C71B48" w:rsidRDefault="00DA31E7">
          <w:pPr>
            <w:pStyle w:val="BC8885F15052423D89F8842121C20187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A9F0906D43C0446CAA6B17683AD9FC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E254FD-4717-442C-9786-6D2C268B09F5}"/>
      </w:docPartPr>
      <w:docPartBody>
        <w:p w:rsidR="00C71B48" w:rsidRDefault="00DA31E7">
          <w:pPr>
            <w:pStyle w:val="A9F0906D43C0446CAA6B17683AD9FC43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EE618F44CC884507930E73134B8BFA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E92F2B-83FA-44B8-A6C0-B4D93B82CC90}"/>
      </w:docPartPr>
      <w:docPartBody>
        <w:p w:rsidR="00C71B48" w:rsidRDefault="00DA31E7">
          <w:pPr>
            <w:pStyle w:val="EE618F44CC884507930E73134B8BFAFE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D95E0C89640B493081838D5C4D18FD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537327-A0A5-4FA3-9F23-91C959CC7F7D}"/>
      </w:docPartPr>
      <w:docPartBody>
        <w:p w:rsidR="00C71B48" w:rsidRDefault="00DA31E7">
          <w:pPr>
            <w:pStyle w:val="D95E0C89640B493081838D5C4D18FDD7"/>
          </w:pPr>
          <w:r w:rsidRPr="00E23502">
            <w:rPr>
              <w:rStyle w:val="PlaceholderText"/>
              <w:b/>
              <w:bCs/>
            </w:rPr>
            <w:t>[Click to enter text]</w:t>
          </w:r>
        </w:p>
      </w:docPartBody>
    </w:docPart>
    <w:docPart>
      <w:docPartPr>
        <w:name w:val="E0D73790A5DB4ACD9B47A3A9A32B27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7B569-2CFF-4C03-B738-15BF609D84E0}"/>
      </w:docPartPr>
      <w:docPartBody>
        <w:p w:rsidR="00C71B48" w:rsidRDefault="00DA31E7">
          <w:pPr>
            <w:pStyle w:val="E0D73790A5DB4ACD9B47A3A9A32B27EE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C00C54AC4E7A4A64880F724039369E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5CA9CE-5A68-4BB0-B6B9-7DAF89C4E65F}"/>
      </w:docPartPr>
      <w:docPartBody>
        <w:p w:rsidR="00C71B48" w:rsidRDefault="00DA31E7">
          <w:pPr>
            <w:pStyle w:val="C00C54AC4E7A4A64880F724039369E64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264036BD882F45C6AC393ABF41AB8D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0AE32D-AE20-49B9-BFAA-EB42AEF99718}"/>
      </w:docPartPr>
      <w:docPartBody>
        <w:p w:rsidR="00C71B48" w:rsidRDefault="00DA31E7">
          <w:pPr>
            <w:pStyle w:val="264036BD882F45C6AC393ABF41AB8D83"/>
          </w:pPr>
          <w:r w:rsidRPr="00E23502">
            <w:rPr>
              <w:rStyle w:val="PlaceholderText"/>
              <w:b/>
              <w:bCs/>
            </w:rPr>
            <w:t>[Click to enter text]</w:t>
          </w:r>
        </w:p>
      </w:docPartBody>
    </w:docPart>
    <w:docPart>
      <w:docPartPr>
        <w:name w:val="07AE2CAA96C74FEDB7472ED32CA814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E225E3-512C-493E-B545-00130229A014}"/>
      </w:docPartPr>
      <w:docPartBody>
        <w:p w:rsidR="00C71B48" w:rsidRDefault="00DA31E7">
          <w:pPr>
            <w:pStyle w:val="07AE2CAA96C74FEDB7472ED32CA81410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B6D0C82961794E2281500B9309B567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BCC236-185C-407F-B6C7-04D921A49A53}"/>
      </w:docPartPr>
      <w:docPartBody>
        <w:p w:rsidR="00C71B48" w:rsidRDefault="00DA31E7">
          <w:pPr>
            <w:pStyle w:val="B6D0C82961794E2281500B9309B56782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E196280DFCBB46EDA13327090AFFDC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2BC290-6F45-404B-AAAD-6A7DE8C6A74D}"/>
      </w:docPartPr>
      <w:docPartBody>
        <w:p w:rsidR="00C71B48" w:rsidRDefault="00DA31E7">
          <w:pPr>
            <w:pStyle w:val="E196280DFCBB46EDA13327090AFFDC51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72543BF2B4244D5EA8834D84D75BB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51CA01-060B-4180-8FF7-49D134479166}"/>
      </w:docPartPr>
      <w:docPartBody>
        <w:p w:rsidR="00C71B48" w:rsidRDefault="00DA31E7">
          <w:pPr>
            <w:pStyle w:val="72543BF2B4244D5EA8834D84D75BB21B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E0C327AE61BB4D2883833F43412BBD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A27428-A2BA-47D6-AB9D-6FC68962ED74}"/>
      </w:docPartPr>
      <w:docPartBody>
        <w:p w:rsidR="00C71B48" w:rsidRDefault="00DA31E7">
          <w:pPr>
            <w:pStyle w:val="E0C327AE61BB4D2883833F43412BBD31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8D9A12EAB685420D95D7D494BBFC05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975590-EE20-42D1-B0A7-48B0A05C3E35}"/>
      </w:docPartPr>
      <w:docPartBody>
        <w:p w:rsidR="00C71B48" w:rsidRDefault="00DA31E7">
          <w:pPr>
            <w:pStyle w:val="8D9A12EAB685420D95D7D494BBFC0520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5FFEC7ED44E84912A6DA897C46D12D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78CF10-00CD-433C-9E57-7825DCC332BE}"/>
      </w:docPartPr>
      <w:docPartBody>
        <w:p w:rsidR="00C71B48" w:rsidRDefault="00DA31E7">
          <w:pPr>
            <w:pStyle w:val="5FFEC7ED44E84912A6DA897C46D12DF3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1C88473790CB46CFBE609D5D0D4C2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A364D8-D038-4B2A-934C-BBC7133E8D58}"/>
      </w:docPartPr>
      <w:docPartBody>
        <w:p w:rsidR="00C71B48" w:rsidRDefault="00DA31E7">
          <w:pPr>
            <w:pStyle w:val="1C88473790CB46CFBE609D5D0D4C2BCF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8FE50103882C40B1A3B3E53D06F034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75A11-D75D-4AA4-A221-D93DE2C13347}"/>
      </w:docPartPr>
      <w:docPartBody>
        <w:p w:rsidR="00C71B48" w:rsidRDefault="00DA31E7">
          <w:pPr>
            <w:pStyle w:val="8FE50103882C40B1A3B3E53D06F034F3"/>
          </w:pPr>
          <w:r w:rsidRPr="00E23502">
            <w:rPr>
              <w:rStyle w:val="PlaceholderText"/>
              <w:b/>
              <w:bCs/>
            </w:rPr>
            <w:t>[Click to enter text]</w:t>
          </w:r>
        </w:p>
      </w:docPartBody>
    </w:docPart>
    <w:docPart>
      <w:docPartPr>
        <w:name w:val="26E99D019E354FEE89060C0AC0F2F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E1E666-4FC1-4441-AD36-10EB708BF35F}"/>
      </w:docPartPr>
      <w:docPartBody>
        <w:p w:rsidR="00C71B48" w:rsidRDefault="00DA31E7">
          <w:pPr>
            <w:pStyle w:val="26E99D019E354FEE89060C0AC0F2F904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D606991115674027BC0B5D87C22D4D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C566F-DDB5-4C14-AACD-93601B4CB2A8}"/>
      </w:docPartPr>
      <w:docPartBody>
        <w:p w:rsidR="00C71B48" w:rsidRDefault="00DA31E7">
          <w:pPr>
            <w:pStyle w:val="D606991115674027BC0B5D87C22D4DB3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20578DA636AD4CEFB1A8597F325307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FEB9B-D00A-4A1B-8517-5B8E6C51EC5F}"/>
      </w:docPartPr>
      <w:docPartBody>
        <w:p w:rsidR="00C71B48" w:rsidRDefault="00DA31E7">
          <w:pPr>
            <w:pStyle w:val="20578DA636AD4CEFB1A8597F32530776"/>
          </w:pPr>
          <w:r w:rsidRPr="00E23502">
            <w:rPr>
              <w:rStyle w:val="PlaceholderText"/>
              <w:b/>
              <w:bCs/>
            </w:rPr>
            <w:t>[Click to enter text]</w:t>
          </w:r>
        </w:p>
      </w:docPartBody>
    </w:docPart>
    <w:docPart>
      <w:docPartPr>
        <w:name w:val="6B2C9DCA94E64E63A38DB90E7472C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55363A-D0DA-4A24-887F-01D8C18881FA}"/>
      </w:docPartPr>
      <w:docPartBody>
        <w:p w:rsidR="00C71B48" w:rsidRDefault="00DA31E7">
          <w:pPr>
            <w:pStyle w:val="6B2C9DCA94E64E63A38DB90E7472CCCF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85827604488E44D3B9563727FFF82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93DB2-5923-4A7A-9B9F-838DDAFC94BC}"/>
      </w:docPartPr>
      <w:docPartBody>
        <w:p w:rsidR="00C71B48" w:rsidRDefault="00DA31E7">
          <w:pPr>
            <w:pStyle w:val="85827604488E44D3B9563727FFF827D3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4290E4D5274742FB860B5A4B26CC4A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3CD3A-42C8-4FC2-AD74-648332EC1D0B}"/>
      </w:docPartPr>
      <w:docPartBody>
        <w:p w:rsidR="00C71B48" w:rsidRDefault="00DA31E7">
          <w:pPr>
            <w:pStyle w:val="4290E4D5274742FB860B5A4B26CC4A49"/>
          </w:pPr>
          <w:r w:rsidRPr="00E23502">
            <w:rPr>
              <w:rStyle w:val="PlaceholderText"/>
              <w:b/>
              <w:bCs/>
            </w:rPr>
            <w:t>[Click to enter text]</w:t>
          </w:r>
        </w:p>
      </w:docPartBody>
    </w:docPart>
    <w:docPart>
      <w:docPartPr>
        <w:name w:val="05272F22823A43C5A0FFA1CA25FB55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D6ABDC-C4AC-4119-A8B6-11768D4B5D5D}"/>
      </w:docPartPr>
      <w:docPartBody>
        <w:p w:rsidR="00C71B48" w:rsidRDefault="00DA31E7">
          <w:pPr>
            <w:pStyle w:val="05272F22823A43C5A0FFA1CA25FB5519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49C8D7A9114B4CBCA94DA179C12FD9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AF1968-31A6-4EFF-9EEE-31A1FC1F00B4}"/>
      </w:docPartPr>
      <w:docPartBody>
        <w:p w:rsidR="00C71B48" w:rsidRDefault="00DA31E7">
          <w:pPr>
            <w:pStyle w:val="49C8D7A9114B4CBCA94DA179C12FD946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EA9B18DFD02A4FF2A5BFD9B972BEF4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C560BF-009F-403F-987D-A7ABAE000D09}"/>
      </w:docPartPr>
      <w:docPartBody>
        <w:p w:rsidR="00C71B48" w:rsidRDefault="00DA31E7">
          <w:pPr>
            <w:pStyle w:val="EA9B18DFD02A4FF2A5BFD9B972BEF4C1"/>
          </w:pPr>
          <w:r w:rsidRPr="00E23502">
            <w:rPr>
              <w:rStyle w:val="PlaceholderText"/>
              <w:b/>
              <w:bCs/>
            </w:rPr>
            <w:t>[Click to enter text]</w:t>
          </w:r>
        </w:p>
      </w:docPartBody>
    </w:docPart>
    <w:docPart>
      <w:docPartPr>
        <w:name w:val="599058B400DA46DFB3BDFF985D8046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97AD5A-949B-42C8-9409-5BBC9299CFD8}"/>
      </w:docPartPr>
      <w:docPartBody>
        <w:p w:rsidR="00C71B48" w:rsidRDefault="00DA31E7">
          <w:pPr>
            <w:pStyle w:val="599058B400DA46DFB3BDFF985D80468C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1DC23C6AC9A44BBB9E85A5A65759C3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78FE6-3107-4E4B-AE90-732B4B60CD72}"/>
      </w:docPartPr>
      <w:docPartBody>
        <w:p w:rsidR="00C71B48" w:rsidRDefault="00DA31E7">
          <w:pPr>
            <w:pStyle w:val="1DC23C6AC9A44BBB9E85A5A65759C315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3BA07AC3778146ED945C198DE004E7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138BC1-ADE8-4844-BC3E-57B22007D906}"/>
      </w:docPartPr>
      <w:docPartBody>
        <w:p w:rsidR="00C71B48" w:rsidRDefault="00DA31E7">
          <w:pPr>
            <w:pStyle w:val="3BA07AC3778146ED945C198DE004E78F"/>
          </w:pPr>
          <w:r w:rsidRPr="00E23502">
            <w:rPr>
              <w:rStyle w:val="PlaceholderText"/>
              <w:b/>
              <w:bCs/>
            </w:rPr>
            <w:t>[Click to enter text]</w:t>
          </w:r>
        </w:p>
      </w:docPartBody>
    </w:docPart>
    <w:docPart>
      <w:docPartPr>
        <w:name w:val="2A7CFE4BAEFE4DA09717AB69A4B140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AE7382-2B66-47A2-9908-0E72926053A1}"/>
      </w:docPartPr>
      <w:docPartBody>
        <w:p w:rsidR="00C71B48" w:rsidRDefault="00DA31E7">
          <w:pPr>
            <w:pStyle w:val="2A7CFE4BAEFE4DA09717AB69A4B14023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4206C7C5CBFC4905A25A07952D410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AE8A0-0D12-4268-AA29-9C1038F246B0}"/>
      </w:docPartPr>
      <w:docPartBody>
        <w:p w:rsidR="00C71B48" w:rsidRDefault="00DA31E7">
          <w:pPr>
            <w:pStyle w:val="4206C7C5CBFC4905A25A07952D4107D4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3B39A2E0823A4CD590F62C1C555528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18292E-41E3-45F6-B105-413903D7C399}"/>
      </w:docPartPr>
      <w:docPartBody>
        <w:p w:rsidR="00C71B48" w:rsidRDefault="00DA31E7">
          <w:pPr>
            <w:pStyle w:val="3B39A2E0823A4CD590F62C1C55552849"/>
          </w:pPr>
          <w:r w:rsidRPr="00E23502">
            <w:rPr>
              <w:rStyle w:val="PlaceholderText"/>
              <w:b/>
              <w:bCs/>
            </w:rPr>
            <w:t>[Click to enter text]</w:t>
          </w:r>
        </w:p>
      </w:docPartBody>
    </w:docPart>
    <w:docPart>
      <w:docPartPr>
        <w:name w:val="1467297CCB2E4FF994799506F256D8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6A299-7FD9-497B-AF42-C94CBADBDEB3}"/>
      </w:docPartPr>
      <w:docPartBody>
        <w:p w:rsidR="00C71B48" w:rsidRDefault="00DA31E7">
          <w:pPr>
            <w:pStyle w:val="1467297CCB2E4FF994799506F256D859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011A0F005FEA4E859719E8A6F8F51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463208-39A6-48DD-8D07-FA88502DFF5B}"/>
      </w:docPartPr>
      <w:docPartBody>
        <w:p w:rsidR="00C71B48" w:rsidRDefault="00DA31E7">
          <w:pPr>
            <w:pStyle w:val="011A0F005FEA4E859719E8A6F8F514CC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56694FAFA7FF486F854068A161A3F7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269EC-3EC6-4C08-90DD-A0B32652F746}"/>
      </w:docPartPr>
      <w:docPartBody>
        <w:p w:rsidR="00C71B48" w:rsidRDefault="00DA31E7">
          <w:pPr>
            <w:pStyle w:val="56694FAFA7FF486F854068A161A3F7F9"/>
          </w:pPr>
          <w:r w:rsidRPr="00E23502">
            <w:rPr>
              <w:rStyle w:val="PlaceholderText"/>
              <w:b/>
              <w:bCs/>
            </w:rPr>
            <w:t>[Click to enter text]</w:t>
          </w:r>
        </w:p>
      </w:docPartBody>
    </w:docPart>
    <w:docPart>
      <w:docPartPr>
        <w:name w:val="91719A39FAAB4B7588004F00503B62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40A88-A724-42ED-B257-9B82C30E078C}"/>
      </w:docPartPr>
      <w:docPartBody>
        <w:p w:rsidR="00C71B48" w:rsidRDefault="00DA31E7">
          <w:pPr>
            <w:pStyle w:val="91719A39FAAB4B7588004F00503B6279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1646B1EB4A4F413A9292D838CD4748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2E3069-F4D9-4187-9AA8-3D70BD411883}"/>
      </w:docPartPr>
      <w:docPartBody>
        <w:p w:rsidR="00C71B48" w:rsidRDefault="00DA31E7">
          <w:pPr>
            <w:pStyle w:val="1646B1EB4A4F413A9292D838CD47485D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933BB5A83E4A4BE7AA98200EDC578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1E6B7-8A63-4231-8091-EE7AD18D2432}"/>
      </w:docPartPr>
      <w:docPartBody>
        <w:p w:rsidR="00C71B48" w:rsidRDefault="00DA31E7">
          <w:pPr>
            <w:pStyle w:val="933BB5A83E4A4BE7AA98200EDC57879D"/>
          </w:pPr>
          <w:r w:rsidRPr="00E23502">
            <w:rPr>
              <w:rStyle w:val="PlaceholderText"/>
              <w:b/>
              <w:bCs/>
            </w:rPr>
            <w:t>[Click to enter text]</w:t>
          </w:r>
        </w:p>
      </w:docPartBody>
    </w:docPart>
    <w:docPart>
      <w:docPartPr>
        <w:name w:val="C10E34C91D0F415FAB2265DBE842F6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3A9840-7A32-4C5F-8F28-8A4EFDE3522E}"/>
      </w:docPartPr>
      <w:docPartBody>
        <w:p w:rsidR="00C71B48" w:rsidRDefault="00DA31E7">
          <w:pPr>
            <w:pStyle w:val="C10E34C91D0F415FAB2265DBE842F605"/>
          </w:pPr>
          <w:r w:rsidRPr="00544169">
            <w:rPr>
              <w:rStyle w:val="PlaceholderText"/>
            </w:rPr>
            <w:t>[Click to enter text]</w:t>
          </w:r>
        </w:p>
      </w:docPartBody>
    </w:docPart>
    <w:docPart>
      <w:docPartPr>
        <w:name w:val="370B6704EF6C48CCB5C643FBC9BF6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1952FF-99E5-4297-B3AA-82A1579B5F57}"/>
      </w:docPartPr>
      <w:docPartBody>
        <w:p w:rsidR="00C71B48" w:rsidRDefault="00DA31E7">
          <w:pPr>
            <w:pStyle w:val="370B6704EF6C48CCB5C643FBC9BF6163"/>
          </w:pPr>
          <w:r>
            <w:rPr>
              <w:rStyle w:val="PlaceholderText"/>
            </w:rPr>
            <w:t>[C</w:t>
          </w:r>
          <w:r w:rsidRPr="00AE3CA1">
            <w:rPr>
              <w:rStyle w:val="PlaceholderText"/>
            </w:rPr>
            <w:t>hoose an item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7F704511530A41A2B8C9EC433C6F2A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128F7-D822-4C83-AA35-1188E8C77F11}"/>
      </w:docPartPr>
      <w:docPartBody>
        <w:p w:rsidR="00C71B48" w:rsidRDefault="00DA31E7" w:rsidP="00DA31E7">
          <w:pPr>
            <w:pStyle w:val="7F704511530A41A2B8C9EC433C6F2A40"/>
          </w:pPr>
          <w:r>
            <w:rPr>
              <w:rStyle w:val="PlaceholderText"/>
            </w:rPr>
            <w:t>[SITE_NAME]</w:t>
          </w:r>
        </w:p>
      </w:docPartBody>
    </w:docPart>
    <w:docPart>
      <w:docPartPr>
        <w:name w:val="E2BE0C7190E747888E58206C4CCFB6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9B20D-0396-44B2-9C4F-A8CA9346BCA2}"/>
      </w:docPartPr>
      <w:docPartBody>
        <w:p w:rsidR="00C71B48" w:rsidRDefault="00DA31E7" w:rsidP="00DA31E7">
          <w:pPr>
            <w:pStyle w:val="E2BE0C7190E747888E58206C4CCFB688"/>
          </w:pPr>
          <w:r>
            <w:rPr>
              <w:rStyle w:val="PlaceholderText"/>
            </w:rPr>
            <w:t>[DATE]</w:t>
          </w:r>
        </w:p>
      </w:docPartBody>
    </w:docPart>
    <w:docPart>
      <w:docPartPr>
        <w:name w:val="1209D8F5C6B94DCFB5AFFDC72C3F4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66033-5465-48BE-83FA-11AEA2D67C19}"/>
      </w:docPartPr>
      <w:docPartBody>
        <w:p w:rsidR="00C71B48" w:rsidRDefault="00DA31E7" w:rsidP="00DA31E7">
          <w:pPr>
            <w:pStyle w:val="1209D8F5C6B94DCFB5AFFDC72C3F4E3C"/>
          </w:pPr>
          <w:r w:rsidRPr="00544169">
            <w:rPr>
              <w:rStyle w:val="PlaceholderText"/>
            </w:rPr>
            <w:t>[</w:t>
          </w:r>
          <w:r>
            <w:rPr>
              <w:rStyle w:val="PlaceholderText"/>
            </w:rPr>
            <w:t>COMPANY</w:t>
          </w:r>
          <w:r w:rsidRPr="00544169">
            <w:rPr>
              <w:rStyle w:val="Placeholde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1E7"/>
    <w:rsid w:val="009C37D7"/>
    <w:rsid w:val="00C71B48"/>
    <w:rsid w:val="00DA3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A31E7"/>
    <w:rPr>
      <w:color w:val="808080"/>
    </w:rPr>
  </w:style>
  <w:style w:type="paragraph" w:customStyle="1" w:styleId="9FAF704841F449BA8BF351C45CE2D2A7">
    <w:name w:val="9FAF704841F449BA8BF351C45CE2D2A7"/>
  </w:style>
  <w:style w:type="paragraph" w:customStyle="1" w:styleId="79BCBBA3017444E6B2D26C8809D2631A">
    <w:name w:val="79BCBBA3017444E6B2D26C8809D2631A"/>
  </w:style>
  <w:style w:type="paragraph" w:customStyle="1" w:styleId="B2F7590B8E724B4CA3475C4646A076D8">
    <w:name w:val="B2F7590B8E724B4CA3475C4646A076D8"/>
  </w:style>
  <w:style w:type="paragraph" w:customStyle="1" w:styleId="FDF870D193904216845C7F6CA2686903">
    <w:name w:val="FDF870D193904216845C7F6CA2686903"/>
  </w:style>
  <w:style w:type="paragraph" w:customStyle="1" w:styleId="9564E793F5A64F3EAD10D936866FA95E">
    <w:name w:val="9564E793F5A64F3EAD10D936866FA95E"/>
  </w:style>
  <w:style w:type="paragraph" w:customStyle="1" w:styleId="35EACC76C9D64DB29C25B01A537EC208">
    <w:name w:val="35EACC76C9D64DB29C25B01A537EC208"/>
  </w:style>
  <w:style w:type="paragraph" w:customStyle="1" w:styleId="E1A4F34D65BB45D9BB851EC47D43A4D7">
    <w:name w:val="E1A4F34D65BB45D9BB851EC47D43A4D7"/>
  </w:style>
  <w:style w:type="paragraph" w:customStyle="1" w:styleId="19D8BD4C3A774B20837B0844A5D9B339">
    <w:name w:val="19D8BD4C3A774B20837B0844A5D9B339"/>
  </w:style>
  <w:style w:type="paragraph" w:customStyle="1" w:styleId="1FBF4749DAC04C9E9CBDF27D34D2A78E">
    <w:name w:val="1FBF4749DAC04C9E9CBDF27D34D2A78E"/>
  </w:style>
  <w:style w:type="paragraph" w:customStyle="1" w:styleId="BE8EC963FB38425DB1CE0D830C58167D">
    <w:name w:val="BE8EC963FB38425DB1CE0D830C58167D"/>
  </w:style>
  <w:style w:type="paragraph" w:customStyle="1" w:styleId="240AEA5D1FCE45C29B7311421AC8C0EF">
    <w:name w:val="240AEA5D1FCE45C29B7311421AC8C0EF"/>
  </w:style>
  <w:style w:type="paragraph" w:customStyle="1" w:styleId="5B6A87A62B56440FB16144F0C7FA68ED">
    <w:name w:val="5B6A87A62B56440FB16144F0C7FA68ED"/>
  </w:style>
  <w:style w:type="paragraph" w:customStyle="1" w:styleId="21CFE9494A024DB98F5B0AD9DDC39305">
    <w:name w:val="21CFE9494A024DB98F5B0AD9DDC39305"/>
  </w:style>
  <w:style w:type="paragraph" w:customStyle="1" w:styleId="715F1AADF261405FAD9110231A30BB6F">
    <w:name w:val="715F1AADF261405FAD9110231A30BB6F"/>
  </w:style>
  <w:style w:type="paragraph" w:customStyle="1" w:styleId="E46B4A6B2CDD43D8AA51F1880147A0ED">
    <w:name w:val="E46B4A6B2CDD43D8AA51F1880147A0ED"/>
  </w:style>
  <w:style w:type="paragraph" w:customStyle="1" w:styleId="8098AB55F97E4E089251C3F08F7EBD71">
    <w:name w:val="8098AB55F97E4E089251C3F08F7EBD71"/>
  </w:style>
  <w:style w:type="paragraph" w:customStyle="1" w:styleId="F928C53A1BEB4E6C8078C938E9E1DC85">
    <w:name w:val="F928C53A1BEB4E6C8078C938E9E1DC85"/>
  </w:style>
  <w:style w:type="paragraph" w:customStyle="1" w:styleId="5AB84884E7EB4815876DB3D0C4E3967B">
    <w:name w:val="5AB84884E7EB4815876DB3D0C4E3967B"/>
  </w:style>
  <w:style w:type="paragraph" w:customStyle="1" w:styleId="03A8404F6B404883B992A5E07472D985">
    <w:name w:val="03A8404F6B404883B992A5E07472D985"/>
  </w:style>
  <w:style w:type="paragraph" w:customStyle="1" w:styleId="424E066F6B0D4D238C8931B626ED86AD">
    <w:name w:val="424E066F6B0D4D238C8931B626ED86AD"/>
  </w:style>
  <w:style w:type="paragraph" w:customStyle="1" w:styleId="63ED58D306B648F2A12E2DC2D8AF9CF1">
    <w:name w:val="63ED58D306B648F2A12E2DC2D8AF9CF1"/>
  </w:style>
  <w:style w:type="paragraph" w:customStyle="1" w:styleId="F7E0BC63180A41BBBA6E9128D9FCE20B">
    <w:name w:val="F7E0BC63180A41BBBA6E9128D9FCE20B"/>
  </w:style>
  <w:style w:type="paragraph" w:customStyle="1" w:styleId="9013F8136525423D9D93AD908FFFDAF9">
    <w:name w:val="9013F8136525423D9D93AD908FFFDAF9"/>
  </w:style>
  <w:style w:type="paragraph" w:customStyle="1" w:styleId="7C3408D7415C45068BA1F3B30FADECE2">
    <w:name w:val="7C3408D7415C45068BA1F3B30FADECE2"/>
  </w:style>
  <w:style w:type="paragraph" w:customStyle="1" w:styleId="37DC6E735E344AB788A8751592D82EE3">
    <w:name w:val="37DC6E735E344AB788A8751592D82EE3"/>
  </w:style>
  <w:style w:type="paragraph" w:customStyle="1" w:styleId="34E59911F3E14F14A6CE0F3FE36C6233">
    <w:name w:val="34E59911F3E14F14A6CE0F3FE36C6233"/>
  </w:style>
  <w:style w:type="paragraph" w:customStyle="1" w:styleId="69D3D5769ABF4B9CB7E6381E9489EDBD">
    <w:name w:val="69D3D5769ABF4B9CB7E6381E9489EDBD"/>
  </w:style>
  <w:style w:type="paragraph" w:customStyle="1" w:styleId="543B53861CC247F7AF8A9C1A8B665454">
    <w:name w:val="543B53861CC247F7AF8A9C1A8B665454"/>
  </w:style>
  <w:style w:type="paragraph" w:customStyle="1" w:styleId="969B026190634EB3BB5A956D230B30A2">
    <w:name w:val="969B026190634EB3BB5A956D230B30A2"/>
  </w:style>
  <w:style w:type="paragraph" w:customStyle="1" w:styleId="CE38D76345DD46499F8054ACE6A23C34">
    <w:name w:val="CE38D76345DD46499F8054ACE6A23C34"/>
  </w:style>
  <w:style w:type="paragraph" w:customStyle="1" w:styleId="7A816BC1BEF541AEB80B61FAD24F9A4C">
    <w:name w:val="7A816BC1BEF541AEB80B61FAD24F9A4C"/>
  </w:style>
  <w:style w:type="paragraph" w:customStyle="1" w:styleId="ED934189546B44E1AB1D405CD8AD8495">
    <w:name w:val="ED934189546B44E1AB1D405CD8AD8495"/>
  </w:style>
  <w:style w:type="paragraph" w:customStyle="1" w:styleId="55207F38737343598628B90EAF690896">
    <w:name w:val="55207F38737343598628B90EAF690896"/>
  </w:style>
  <w:style w:type="paragraph" w:customStyle="1" w:styleId="289491C642634FE38BABCC39F1F58B5C">
    <w:name w:val="289491C642634FE38BABCC39F1F58B5C"/>
  </w:style>
  <w:style w:type="paragraph" w:customStyle="1" w:styleId="B4258353962748F4868C1EC25A67B025">
    <w:name w:val="B4258353962748F4868C1EC25A67B025"/>
  </w:style>
  <w:style w:type="paragraph" w:customStyle="1" w:styleId="0D80D4352A67466EBE606E6642351E97">
    <w:name w:val="0D80D4352A67466EBE606E6642351E97"/>
  </w:style>
  <w:style w:type="paragraph" w:customStyle="1" w:styleId="0A7F1AF57A644B01BE354129210F8CBF">
    <w:name w:val="0A7F1AF57A644B01BE354129210F8CBF"/>
  </w:style>
  <w:style w:type="paragraph" w:customStyle="1" w:styleId="3C59B5FFC094491C8FFC7931C358BB23">
    <w:name w:val="3C59B5FFC094491C8FFC7931C358BB23"/>
  </w:style>
  <w:style w:type="paragraph" w:customStyle="1" w:styleId="37B0750ACD6E4AFDBDEBC4EAF567F015">
    <w:name w:val="37B0750ACD6E4AFDBDEBC4EAF567F015"/>
  </w:style>
  <w:style w:type="paragraph" w:customStyle="1" w:styleId="87BCC3CF197948B7B3DBD965DF5B30FA">
    <w:name w:val="87BCC3CF197948B7B3DBD965DF5B30FA"/>
  </w:style>
  <w:style w:type="paragraph" w:customStyle="1" w:styleId="63FB5720F67C47EBB1371CB10DF0EBC6">
    <w:name w:val="63FB5720F67C47EBB1371CB10DF0EBC6"/>
  </w:style>
  <w:style w:type="paragraph" w:customStyle="1" w:styleId="92D338A624A04F2F99971A085B412B36">
    <w:name w:val="92D338A624A04F2F99971A085B412B36"/>
  </w:style>
  <w:style w:type="paragraph" w:customStyle="1" w:styleId="6B2355D36CEC4E1690D28DE197AEAA1E">
    <w:name w:val="6B2355D36CEC4E1690D28DE197AEAA1E"/>
  </w:style>
  <w:style w:type="paragraph" w:customStyle="1" w:styleId="7AF3DB737EE049BEA15063363E0525B5">
    <w:name w:val="7AF3DB737EE049BEA15063363E0525B5"/>
  </w:style>
  <w:style w:type="paragraph" w:customStyle="1" w:styleId="1E47BAF252D645ED8E454A718EA07A25">
    <w:name w:val="1E47BAF252D645ED8E454A718EA07A25"/>
  </w:style>
  <w:style w:type="paragraph" w:customStyle="1" w:styleId="1FE9C864A686431FA4F22BB6C4781FB9">
    <w:name w:val="1FE9C864A686431FA4F22BB6C4781FB9"/>
  </w:style>
  <w:style w:type="paragraph" w:customStyle="1" w:styleId="D045F82FF801429DBFC0A9248D2888E2">
    <w:name w:val="D045F82FF801429DBFC0A9248D2888E2"/>
  </w:style>
  <w:style w:type="paragraph" w:customStyle="1" w:styleId="23DA62EB5E5D4E9A9CA673C9B13013B7">
    <w:name w:val="23DA62EB5E5D4E9A9CA673C9B13013B7"/>
  </w:style>
  <w:style w:type="paragraph" w:customStyle="1" w:styleId="1E8D44AC280C45E7B6B028E2EC0D8A7C">
    <w:name w:val="1E8D44AC280C45E7B6B028E2EC0D8A7C"/>
  </w:style>
  <w:style w:type="paragraph" w:customStyle="1" w:styleId="B49F497F2D384BE59BF2910334BE3F6B">
    <w:name w:val="B49F497F2D384BE59BF2910334BE3F6B"/>
  </w:style>
  <w:style w:type="paragraph" w:customStyle="1" w:styleId="5DA500391C7A4D3B99ED264AE783D68C">
    <w:name w:val="5DA500391C7A4D3B99ED264AE783D68C"/>
  </w:style>
  <w:style w:type="paragraph" w:customStyle="1" w:styleId="CCADB3967E7546BB9F2A8E65C609F1F8">
    <w:name w:val="CCADB3967E7546BB9F2A8E65C609F1F8"/>
  </w:style>
  <w:style w:type="paragraph" w:customStyle="1" w:styleId="9662AFE5F8E64DC3A42ABFFD08E19368">
    <w:name w:val="9662AFE5F8E64DC3A42ABFFD08E19368"/>
  </w:style>
  <w:style w:type="paragraph" w:customStyle="1" w:styleId="3FC724938EE4472CB819FBBFC492591B">
    <w:name w:val="3FC724938EE4472CB819FBBFC492591B"/>
  </w:style>
  <w:style w:type="paragraph" w:customStyle="1" w:styleId="BC28151E9C284014B9B4849349E170E1">
    <w:name w:val="BC28151E9C284014B9B4849349E170E1"/>
  </w:style>
  <w:style w:type="paragraph" w:customStyle="1" w:styleId="C0A1568CD6FB4283A844C2F9677CAF98">
    <w:name w:val="C0A1568CD6FB4283A844C2F9677CAF98"/>
  </w:style>
  <w:style w:type="paragraph" w:customStyle="1" w:styleId="E99792BBE98B4CFAACD52141FBFD2A2F">
    <w:name w:val="E99792BBE98B4CFAACD52141FBFD2A2F"/>
  </w:style>
  <w:style w:type="paragraph" w:customStyle="1" w:styleId="8E7542C966CD479B8F132FF484809F16">
    <w:name w:val="8E7542C966CD479B8F132FF484809F16"/>
  </w:style>
  <w:style w:type="paragraph" w:customStyle="1" w:styleId="B8DC729090F64C11A51A24216EA6AEE1">
    <w:name w:val="B8DC729090F64C11A51A24216EA6AEE1"/>
  </w:style>
  <w:style w:type="paragraph" w:customStyle="1" w:styleId="572A102CE038497F8C983B3C1EF3BBE5">
    <w:name w:val="572A102CE038497F8C983B3C1EF3BBE5"/>
  </w:style>
  <w:style w:type="paragraph" w:customStyle="1" w:styleId="650AFC6DDA37423FAA5022FA7A322533">
    <w:name w:val="650AFC6DDA37423FAA5022FA7A322533"/>
  </w:style>
  <w:style w:type="paragraph" w:customStyle="1" w:styleId="C788C6C907F94E63A6119771EEFA79B7">
    <w:name w:val="C788C6C907F94E63A6119771EEFA79B7"/>
  </w:style>
  <w:style w:type="paragraph" w:customStyle="1" w:styleId="1DF8DCCDAFC544098B8E9B2E6BD7084E">
    <w:name w:val="1DF8DCCDAFC544098B8E9B2E6BD7084E"/>
  </w:style>
  <w:style w:type="paragraph" w:customStyle="1" w:styleId="1369AA8F67944A009179792616F43C9A">
    <w:name w:val="1369AA8F67944A009179792616F43C9A"/>
  </w:style>
  <w:style w:type="paragraph" w:customStyle="1" w:styleId="1395F86A0D43422BB93245CE716B0140">
    <w:name w:val="1395F86A0D43422BB93245CE716B0140"/>
  </w:style>
  <w:style w:type="paragraph" w:customStyle="1" w:styleId="ED2297B29BEA4CA79A0AFC8681745154">
    <w:name w:val="ED2297B29BEA4CA79A0AFC8681745154"/>
  </w:style>
  <w:style w:type="paragraph" w:customStyle="1" w:styleId="D245750E6A2B434DAD6A343C54F23334">
    <w:name w:val="D245750E6A2B434DAD6A343C54F23334"/>
  </w:style>
  <w:style w:type="paragraph" w:customStyle="1" w:styleId="1328E3A53A484354A23379C02DF2C368">
    <w:name w:val="1328E3A53A484354A23379C02DF2C368"/>
  </w:style>
  <w:style w:type="paragraph" w:customStyle="1" w:styleId="A3DD4135F0FE4C9D898670FBADBADB94">
    <w:name w:val="A3DD4135F0FE4C9D898670FBADBADB94"/>
  </w:style>
  <w:style w:type="paragraph" w:customStyle="1" w:styleId="7537FA73926548948C00CBD0201CAAD5">
    <w:name w:val="7537FA73926548948C00CBD0201CAAD5"/>
  </w:style>
  <w:style w:type="paragraph" w:customStyle="1" w:styleId="97ED70FBBBEA4992840752E7EAAD649A">
    <w:name w:val="97ED70FBBBEA4992840752E7EAAD649A"/>
  </w:style>
  <w:style w:type="paragraph" w:customStyle="1" w:styleId="7C5FB4AE9D9B470CA1BAF22C5685FCA6">
    <w:name w:val="7C5FB4AE9D9B470CA1BAF22C5685FCA6"/>
  </w:style>
  <w:style w:type="paragraph" w:customStyle="1" w:styleId="087605701E3A42E98FE6407CFDCF37A2">
    <w:name w:val="087605701E3A42E98FE6407CFDCF37A2"/>
  </w:style>
  <w:style w:type="paragraph" w:customStyle="1" w:styleId="B8FC663E4F404F30BCB083E379DA136F">
    <w:name w:val="B8FC663E4F404F30BCB083E379DA136F"/>
  </w:style>
  <w:style w:type="paragraph" w:customStyle="1" w:styleId="0CD672518B284C7FB38325818AF1DD41">
    <w:name w:val="0CD672518B284C7FB38325818AF1DD41"/>
  </w:style>
  <w:style w:type="paragraph" w:customStyle="1" w:styleId="E92D9D9847914277BBEFC84D31D7E4A0">
    <w:name w:val="E92D9D9847914277BBEFC84D31D7E4A0"/>
  </w:style>
  <w:style w:type="paragraph" w:customStyle="1" w:styleId="BEE2CC2C1E764B1097B47820013BC397">
    <w:name w:val="BEE2CC2C1E764B1097B47820013BC397"/>
  </w:style>
  <w:style w:type="paragraph" w:customStyle="1" w:styleId="5FE1ABD3BFDB4E70804108F08A4BC2F5">
    <w:name w:val="5FE1ABD3BFDB4E70804108F08A4BC2F5"/>
  </w:style>
  <w:style w:type="paragraph" w:customStyle="1" w:styleId="586B667BF8524AE78FC0BCB82A071C00">
    <w:name w:val="586B667BF8524AE78FC0BCB82A071C00"/>
  </w:style>
  <w:style w:type="paragraph" w:customStyle="1" w:styleId="B01ADC8F59274E96A23DC15876EDBAC2">
    <w:name w:val="B01ADC8F59274E96A23DC15876EDBAC2"/>
  </w:style>
  <w:style w:type="paragraph" w:customStyle="1" w:styleId="5AB1181BC7BB4F24ABE3EFFED4E03760">
    <w:name w:val="5AB1181BC7BB4F24ABE3EFFED4E03760"/>
  </w:style>
  <w:style w:type="paragraph" w:customStyle="1" w:styleId="FB2297ADF19F4CC4A4D2136C8CF24461">
    <w:name w:val="FB2297ADF19F4CC4A4D2136C8CF24461"/>
  </w:style>
  <w:style w:type="paragraph" w:customStyle="1" w:styleId="85ACB03471EA42CD836A47A586A50E4C">
    <w:name w:val="85ACB03471EA42CD836A47A586A50E4C"/>
  </w:style>
  <w:style w:type="paragraph" w:customStyle="1" w:styleId="D25C7BF3840C47DBB54419F6345609C5">
    <w:name w:val="D25C7BF3840C47DBB54419F6345609C5"/>
  </w:style>
  <w:style w:type="paragraph" w:customStyle="1" w:styleId="C220F807A7E142B4BDBF2DF50309B407">
    <w:name w:val="C220F807A7E142B4BDBF2DF50309B407"/>
  </w:style>
  <w:style w:type="paragraph" w:customStyle="1" w:styleId="22DA4081B99747A9ACEE54E247D82755">
    <w:name w:val="22DA4081B99747A9ACEE54E247D82755"/>
  </w:style>
  <w:style w:type="paragraph" w:customStyle="1" w:styleId="F505892D9B8142A1B523B47792DFEBFC">
    <w:name w:val="F505892D9B8142A1B523B47792DFEBFC"/>
  </w:style>
  <w:style w:type="paragraph" w:customStyle="1" w:styleId="94F028D34F584CC2A1050D53A634320D">
    <w:name w:val="94F028D34F584CC2A1050D53A634320D"/>
  </w:style>
  <w:style w:type="paragraph" w:customStyle="1" w:styleId="00EBC9ECEA5B4370A7080B11FA0C5E46">
    <w:name w:val="00EBC9ECEA5B4370A7080B11FA0C5E46"/>
  </w:style>
  <w:style w:type="paragraph" w:customStyle="1" w:styleId="32651C020CB24AC28568F0EE0A15ECA9">
    <w:name w:val="32651C020CB24AC28568F0EE0A15ECA9"/>
  </w:style>
  <w:style w:type="paragraph" w:customStyle="1" w:styleId="FD008AE8B8874EA4ADB856320A56E0C1">
    <w:name w:val="FD008AE8B8874EA4ADB856320A56E0C1"/>
  </w:style>
  <w:style w:type="paragraph" w:customStyle="1" w:styleId="AE4B70EF185A4733AD99160DD5FE12FC">
    <w:name w:val="AE4B70EF185A4733AD99160DD5FE12FC"/>
  </w:style>
  <w:style w:type="paragraph" w:customStyle="1" w:styleId="CAF9389AB0C84FC38CB0D80FCEBF9BB4">
    <w:name w:val="CAF9389AB0C84FC38CB0D80FCEBF9BB4"/>
  </w:style>
  <w:style w:type="paragraph" w:customStyle="1" w:styleId="2C42805DAE0540B4925983887EAC342A">
    <w:name w:val="2C42805DAE0540B4925983887EAC342A"/>
  </w:style>
  <w:style w:type="paragraph" w:customStyle="1" w:styleId="BCA235BEA02E40C1AEEC8517C3362766">
    <w:name w:val="BCA235BEA02E40C1AEEC8517C3362766"/>
  </w:style>
  <w:style w:type="paragraph" w:customStyle="1" w:styleId="B046BE334E9C48E28F61D994AC347864">
    <w:name w:val="B046BE334E9C48E28F61D994AC347864"/>
  </w:style>
  <w:style w:type="paragraph" w:customStyle="1" w:styleId="5C61D647F9E64DA68CED12B4FCF2EAD9">
    <w:name w:val="5C61D647F9E64DA68CED12B4FCF2EAD9"/>
  </w:style>
  <w:style w:type="paragraph" w:customStyle="1" w:styleId="35B30B0A1C6E4DEC89268CEF8EBEF10D">
    <w:name w:val="35B30B0A1C6E4DEC89268CEF8EBEF10D"/>
  </w:style>
  <w:style w:type="paragraph" w:customStyle="1" w:styleId="103AA8644630481E8B7B13971C0CBC51">
    <w:name w:val="103AA8644630481E8B7B13971C0CBC51"/>
  </w:style>
  <w:style w:type="paragraph" w:customStyle="1" w:styleId="F9C657FE29104983B7612E47B2FFC83C">
    <w:name w:val="F9C657FE29104983B7612E47B2FFC83C"/>
  </w:style>
  <w:style w:type="paragraph" w:customStyle="1" w:styleId="F2949A819CF94E13B2E23412AA2BACF2">
    <w:name w:val="F2949A819CF94E13B2E23412AA2BACF2"/>
  </w:style>
  <w:style w:type="paragraph" w:customStyle="1" w:styleId="E207A52119D7446B96E1609A85DB76C2">
    <w:name w:val="E207A52119D7446B96E1609A85DB76C2"/>
  </w:style>
  <w:style w:type="paragraph" w:customStyle="1" w:styleId="88C8643EB24C4F33BDBF090B49C358D2">
    <w:name w:val="88C8643EB24C4F33BDBF090B49C358D2"/>
  </w:style>
  <w:style w:type="paragraph" w:customStyle="1" w:styleId="C23D865526B147D29464ED1A206C7B9B">
    <w:name w:val="C23D865526B147D29464ED1A206C7B9B"/>
  </w:style>
  <w:style w:type="paragraph" w:customStyle="1" w:styleId="C52FDCBBEC38463AB5A5CCB3E2A5EC86">
    <w:name w:val="C52FDCBBEC38463AB5A5CCB3E2A5EC86"/>
  </w:style>
  <w:style w:type="paragraph" w:customStyle="1" w:styleId="1C868966B1BF452B9CC6E0843532EC38">
    <w:name w:val="1C868966B1BF452B9CC6E0843532EC38"/>
  </w:style>
  <w:style w:type="paragraph" w:customStyle="1" w:styleId="B5E3CFB4FAAA4CA89DE288E910D02580">
    <w:name w:val="B5E3CFB4FAAA4CA89DE288E910D02580"/>
  </w:style>
  <w:style w:type="paragraph" w:customStyle="1" w:styleId="F266BF68F47B40BAA12A8E306387B370">
    <w:name w:val="F266BF68F47B40BAA12A8E306387B370"/>
  </w:style>
  <w:style w:type="paragraph" w:customStyle="1" w:styleId="234E0C0DD8804EF9B82612274DE35C6F">
    <w:name w:val="234E0C0DD8804EF9B82612274DE35C6F"/>
  </w:style>
  <w:style w:type="paragraph" w:customStyle="1" w:styleId="CBC21B3F71B444C39E24F9F59C090F2F">
    <w:name w:val="CBC21B3F71B444C39E24F9F59C090F2F"/>
  </w:style>
  <w:style w:type="paragraph" w:customStyle="1" w:styleId="D1C681B96C9E465E9B396D5649444FB2">
    <w:name w:val="D1C681B96C9E465E9B396D5649444FB2"/>
  </w:style>
  <w:style w:type="paragraph" w:customStyle="1" w:styleId="0C798CF1B2774215B80E7DBA5017CFAF">
    <w:name w:val="0C798CF1B2774215B80E7DBA5017CFAF"/>
  </w:style>
  <w:style w:type="paragraph" w:customStyle="1" w:styleId="B4D4103CB91F462899C6165A43F03154">
    <w:name w:val="B4D4103CB91F462899C6165A43F03154"/>
  </w:style>
  <w:style w:type="paragraph" w:customStyle="1" w:styleId="5D1422699C3745CB8CAF8B2CD528E6E7">
    <w:name w:val="5D1422699C3745CB8CAF8B2CD528E6E7"/>
  </w:style>
  <w:style w:type="paragraph" w:customStyle="1" w:styleId="85D571A41214451CA2E069EB933759B3">
    <w:name w:val="85D571A41214451CA2E069EB933759B3"/>
  </w:style>
  <w:style w:type="paragraph" w:customStyle="1" w:styleId="BFD53369EA1C4B0BB3BD31B77548D9F1">
    <w:name w:val="BFD53369EA1C4B0BB3BD31B77548D9F1"/>
  </w:style>
  <w:style w:type="paragraph" w:customStyle="1" w:styleId="004F73C0CE0B476A9EFF354243044246">
    <w:name w:val="004F73C0CE0B476A9EFF354243044246"/>
  </w:style>
  <w:style w:type="paragraph" w:customStyle="1" w:styleId="187AE5DFA9DD4B0A98BF1288EF63DB9B">
    <w:name w:val="187AE5DFA9DD4B0A98BF1288EF63DB9B"/>
  </w:style>
  <w:style w:type="paragraph" w:customStyle="1" w:styleId="1A278EAF2D59432EBDA39184D450FA8C">
    <w:name w:val="1A278EAF2D59432EBDA39184D450FA8C"/>
  </w:style>
  <w:style w:type="paragraph" w:customStyle="1" w:styleId="4A44976F417344C18830593120821893">
    <w:name w:val="4A44976F417344C18830593120821893"/>
  </w:style>
  <w:style w:type="paragraph" w:customStyle="1" w:styleId="DF01808FD7E945A29541CEE3D917865F">
    <w:name w:val="DF01808FD7E945A29541CEE3D917865F"/>
  </w:style>
  <w:style w:type="paragraph" w:customStyle="1" w:styleId="7902D7163F5841F4983A729400C74E62">
    <w:name w:val="7902D7163F5841F4983A729400C74E62"/>
  </w:style>
  <w:style w:type="paragraph" w:customStyle="1" w:styleId="7D508B052561421DA18B0B1EFF1FD8CA">
    <w:name w:val="7D508B052561421DA18B0B1EFF1FD8CA"/>
  </w:style>
  <w:style w:type="paragraph" w:customStyle="1" w:styleId="9DDE2F93F1A64444B2EBF948168C0AEB">
    <w:name w:val="9DDE2F93F1A64444B2EBF948168C0AEB"/>
  </w:style>
  <w:style w:type="paragraph" w:customStyle="1" w:styleId="4D6CB69F2B4A4087A00F5707D00D3EAA">
    <w:name w:val="4D6CB69F2B4A4087A00F5707D00D3EAA"/>
  </w:style>
  <w:style w:type="paragraph" w:customStyle="1" w:styleId="F9F4D1E345BD485DA1BB07F1499150F1">
    <w:name w:val="F9F4D1E345BD485DA1BB07F1499150F1"/>
  </w:style>
  <w:style w:type="paragraph" w:customStyle="1" w:styleId="9F9D73B995A8401DA14DDE26698077C9">
    <w:name w:val="9F9D73B995A8401DA14DDE26698077C9"/>
  </w:style>
  <w:style w:type="paragraph" w:customStyle="1" w:styleId="26EC87784FE54101855BCDC382B128AA">
    <w:name w:val="26EC87784FE54101855BCDC382B128AA"/>
  </w:style>
  <w:style w:type="paragraph" w:customStyle="1" w:styleId="C7A3E51406A44402AC9521FC3E187E18">
    <w:name w:val="C7A3E51406A44402AC9521FC3E187E18"/>
  </w:style>
  <w:style w:type="paragraph" w:customStyle="1" w:styleId="E94D5164AE854E7E81F9E906FB96B624">
    <w:name w:val="E94D5164AE854E7E81F9E906FB96B624"/>
  </w:style>
  <w:style w:type="paragraph" w:customStyle="1" w:styleId="DB5A1E88CA644C07A37E153D60298F4A">
    <w:name w:val="DB5A1E88CA644C07A37E153D60298F4A"/>
  </w:style>
  <w:style w:type="paragraph" w:customStyle="1" w:styleId="DB4B86561F8B4485B1C04E217E717C55">
    <w:name w:val="DB4B86561F8B4485B1C04E217E717C55"/>
  </w:style>
  <w:style w:type="paragraph" w:customStyle="1" w:styleId="E5345F60D43D4BBCA89AB241EC6F7D88">
    <w:name w:val="E5345F60D43D4BBCA89AB241EC6F7D88"/>
  </w:style>
  <w:style w:type="paragraph" w:customStyle="1" w:styleId="10A44167D58F443D9F7A2F720B25C481">
    <w:name w:val="10A44167D58F443D9F7A2F720B25C481"/>
  </w:style>
  <w:style w:type="paragraph" w:customStyle="1" w:styleId="307B73162C1F4794B43873A55B99CE39">
    <w:name w:val="307B73162C1F4794B43873A55B99CE39"/>
  </w:style>
  <w:style w:type="paragraph" w:customStyle="1" w:styleId="22EB5E83DBC6416696FDBEAAEDFD149C">
    <w:name w:val="22EB5E83DBC6416696FDBEAAEDFD149C"/>
  </w:style>
  <w:style w:type="paragraph" w:customStyle="1" w:styleId="507D1565A45D4777AA476F249930DA7C">
    <w:name w:val="507D1565A45D4777AA476F249930DA7C"/>
  </w:style>
  <w:style w:type="paragraph" w:customStyle="1" w:styleId="AEA6035DD8784F309A628A4EEB428A11">
    <w:name w:val="AEA6035DD8784F309A628A4EEB428A11"/>
  </w:style>
  <w:style w:type="paragraph" w:customStyle="1" w:styleId="AE4ADC9F5ED44F41A44CE73AC7805BEA">
    <w:name w:val="AE4ADC9F5ED44F41A44CE73AC7805BEA"/>
  </w:style>
  <w:style w:type="paragraph" w:customStyle="1" w:styleId="042D700DC6304E95B83F4649DEADA3AF">
    <w:name w:val="042D700DC6304E95B83F4649DEADA3AF"/>
  </w:style>
  <w:style w:type="paragraph" w:customStyle="1" w:styleId="644A4EC3FC24421CBF15E0D994E67C38">
    <w:name w:val="644A4EC3FC24421CBF15E0D994E67C38"/>
  </w:style>
  <w:style w:type="paragraph" w:customStyle="1" w:styleId="E0CB2573729C49148E32521530E6E0B8">
    <w:name w:val="E0CB2573729C49148E32521530E6E0B8"/>
  </w:style>
  <w:style w:type="paragraph" w:customStyle="1" w:styleId="67A519AB106D47F093939A94CFD24079">
    <w:name w:val="67A519AB106D47F093939A94CFD24079"/>
  </w:style>
  <w:style w:type="paragraph" w:customStyle="1" w:styleId="4FC8F92E37C345218858D1DF8A87A655">
    <w:name w:val="4FC8F92E37C345218858D1DF8A87A655"/>
  </w:style>
  <w:style w:type="paragraph" w:customStyle="1" w:styleId="44CA0CE280C8478899B76641D2D51B47">
    <w:name w:val="44CA0CE280C8478899B76641D2D51B47"/>
  </w:style>
  <w:style w:type="paragraph" w:customStyle="1" w:styleId="9F03F282DFD34113BFC3FFF22C63A3DD">
    <w:name w:val="9F03F282DFD34113BFC3FFF22C63A3DD"/>
  </w:style>
  <w:style w:type="paragraph" w:customStyle="1" w:styleId="7217FEBC130F42009479707B824CCDF4">
    <w:name w:val="7217FEBC130F42009479707B824CCDF4"/>
  </w:style>
  <w:style w:type="paragraph" w:customStyle="1" w:styleId="5E3DBF77A11F49AB9ED680269A6E061E">
    <w:name w:val="5E3DBF77A11F49AB9ED680269A6E061E"/>
  </w:style>
  <w:style w:type="paragraph" w:customStyle="1" w:styleId="1EB3ED9D0DA14B6BA2C788A87A10D4CF">
    <w:name w:val="1EB3ED9D0DA14B6BA2C788A87A10D4CF"/>
  </w:style>
  <w:style w:type="paragraph" w:customStyle="1" w:styleId="A83E86856F6F4D018B6468B6160CE349">
    <w:name w:val="A83E86856F6F4D018B6468B6160CE349"/>
  </w:style>
  <w:style w:type="paragraph" w:customStyle="1" w:styleId="490C9E928CFB421EA7DDBE08B80380E8">
    <w:name w:val="490C9E928CFB421EA7DDBE08B80380E8"/>
  </w:style>
  <w:style w:type="paragraph" w:customStyle="1" w:styleId="8917FE5996FD476CB9892CB8FD927B3A">
    <w:name w:val="8917FE5996FD476CB9892CB8FD927B3A"/>
  </w:style>
  <w:style w:type="paragraph" w:customStyle="1" w:styleId="F4A8F85EB969485A84AC17B635C81878">
    <w:name w:val="F4A8F85EB969485A84AC17B635C81878"/>
  </w:style>
  <w:style w:type="paragraph" w:customStyle="1" w:styleId="23637FA661BB4AF89846CE81364791E4">
    <w:name w:val="23637FA661BB4AF89846CE81364791E4"/>
  </w:style>
  <w:style w:type="paragraph" w:customStyle="1" w:styleId="2C9422DD7B344F26A237EC2A2F5AC06B">
    <w:name w:val="2C9422DD7B344F26A237EC2A2F5AC06B"/>
  </w:style>
  <w:style w:type="paragraph" w:customStyle="1" w:styleId="3A1C22216A6C49778143310DD3834BED">
    <w:name w:val="3A1C22216A6C49778143310DD3834BED"/>
  </w:style>
  <w:style w:type="paragraph" w:customStyle="1" w:styleId="755F4E6101D44906BC0150E21659D952">
    <w:name w:val="755F4E6101D44906BC0150E21659D952"/>
  </w:style>
  <w:style w:type="paragraph" w:customStyle="1" w:styleId="B158D915A0DC48CAA35939B2F27965FA">
    <w:name w:val="B158D915A0DC48CAA35939B2F27965FA"/>
  </w:style>
  <w:style w:type="paragraph" w:customStyle="1" w:styleId="510D5817A802475199FD602D07B365FA">
    <w:name w:val="510D5817A802475199FD602D07B365FA"/>
  </w:style>
  <w:style w:type="paragraph" w:customStyle="1" w:styleId="24E5E9DA919E4B39A1490FC0BDE361BC">
    <w:name w:val="24E5E9DA919E4B39A1490FC0BDE361BC"/>
  </w:style>
  <w:style w:type="paragraph" w:customStyle="1" w:styleId="0DA6279B17164908990280910D39D51C">
    <w:name w:val="0DA6279B17164908990280910D39D51C"/>
  </w:style>
  <w:style w:type="paragraph" w:customStyle="1" w:styleId="C5A847181820446294304B22BCE697A5">
    <w:name w:val="C5A847181820446294304B22BCE697A5"/>
  </w:style>
  <w:style w:type="paragraph" w:customStyle="1" w:styleId="AC0EBECF69DD42FE8E07A205870F160E">
    <w:name w:val="AC0EBECF69DD42FE8E07A205870F160E"/>
  </w:style>
  <w:style w:type="paragraph" w:customStyle="1" w:styleId="54ADB16E14124699AC1C122955D7193B">
    <w:name w:val="54ADB16E14124699AC1C122955D7193B"/>
  </w:style>
  <w:style w:type="paragraph" w:customStyle="1" w:styleId="2CB445F8B4DD49AEBD118F42A977BAA1">
    <w:name w:val="2CB445F8B4DD49AEBD118F42A977BAA1"/>
  </w:style>
  <w:style w:type="paragraph" w:customStyle="1" w:styleId="45ACB9054B594A4E97348E164BC781FE">
    <w:name w:val="45ACB9054B594A4E97348E164BC781FE"/>
  </w:style>
  <w:style w:type="paragraph" w:customStyle="1" w:styleId="18B4135D6185477596699E91FD6E5764">
    <w:name w:val="18B4135D6185477596699E91FD6E5764"/>
  </w:style>
  <w:style w:type="paragraph" w:customStyle="1" w:styleId="5CCAA942DBDD42A5AF4F8340C50E57AB">
    <w:name w:val="5CCAA942DBDD42A5AF4F8340C50E57AB"/>
  </w:style>
  <w:style w:type="paragraph" w:customStyle="1" w:styleId="927FBACA414E4788A31BF429611300B6">
    <w:name w:val="927FBACA414E4788A31BF429611300B6"/>
  </w:style>
  <w:style w:type="paragraph" w:customStyle="1" w:styleId="B534055B187748C397E7874586F74E04">
    <w:name w:val="B534055B187748C397E7874586F74E04"/>
  </w:style>
  <w:style w:type="paragraph" w:customStyle="1" w:styleId="A0C1E15C6F5440F483763E7705C57B27">
    <w:name w:val="A0C1E15C6F5440F483763E7705C57B27"/>
  </w:style>
  <w:style w:type="paragraph" w:customStyle="1" w:styleId="E8910CE72043408CA11FE0631D95D123">
    <w:name w:val="E8910CE72043408CA11FE0631D95D123"/>
  </w:style>
  <w:style w:type="paragraph" w:customStyle="1" w:styleId="D4E8C5B3775444B4B0A9C2560B8358CB">
    <w:name w:val="D4E8C5B3775444B4B0A9C2560B8358CB"/>
  </w:style>
  <w:style w:type="paragraph" w:customStyle="1" w:styleId="BA9F01DD18B547A791F611CCEA4AC4AC">
    <w:name w:val="BA9F01DD18B547A791F611CCEA4AC4AC"/>
  </w:style>
  <w:style w:type="paragraph" w:customStyle="1" w:styleId="2DF3B78180B54238B58B01B02AEAD6A6">
    <w:name w:val="2DF3B78180B54238B58B01B02AEAD6A6"/>
  </w:style>
  <w:style w:type="paragraph" w:customStyle="1" w:styleId="1138DA8BE5D740E68B2E75BE58D481AF">
    <w:name w:val="1138DA8BE5D740E68B2E75BE58D481AF"/>
  </w:style>
  <w:style w:type="paragraph" w:customStyle="1" w:styleId="30A8B2668C754ABC88CAC77A20DD0220">
    <w:name w:val="30A8B2668C754ABC88CAC77A20DD0220"/>
  </w:style>
  <w:style w:type="paragraph" w:customStyle="1" w:styleId="1E2C281B75DC4E0589D470B79D52936D">
    <w:name w:val="1E2C281B75DC4E0589D470B79D52936D"/>
  </w:style>
  <w:style w:type="paragraph" w:customStyle="1" w:styleId="1CF72D5A474C4C0AA50E9AC24DB5E3DE">
    <w:name w:val="1CF72D5A474C4C0AA50E9AC24DB5E3DE"/>
  </w:style>
  <w:style w:type="paragraph" w:customStyle="1" w:styleId="55983C952F9A4694A2EB4D7230188EDC">
    <w:name w:val="55983C952F9A4694A2EB4D7230188EDC"/>
  </w:style>
  <w:style w:type="paragraph" w:customStyle="1" w:styleId="852C3A9AB99F411A8961EC2D538BDAFF">
    <w:name w:val="852C3A9AB99F411A8961EC2D538BDAFF"/>
  </w:style>
  <w:style w:type="paragraph" w:customStyle="1" w:styleId="52683140746246B699E40A72C08CBD27">
    <w:name w:val="52683140746246B699E40A72C08CBD27"/>
  </w:style>
  <w:style w:type="paragraph" w:customStyle="1" w:styleId="1F8B5FE595814106909766A59CFE9228">
    <w:name w:val="1F8B5FE595814106909766A59CFE9228"/>
  </w:style>
  <w:style w:type="paragraph" w:customStyle="1" w:styleId="F8B76D46AFA14FBA8B0FEFC8C72E1ED7">
    <w:name w:val="F8B76D46AFA14FBA8B0FEFC8C72E1ED7"/>
  </w:style>
  <w:style w:type="paragraph" w:customStyle="1" w:styleId="0F9D4BF2281D4E258F9DD987AA9EB361">
    <w:name w:val="0F9D4BF2281D4E258F9DD987AA9EB361"/>
  </w:style>
  <w:style w:type="paragraph" w:customStyle="1" w:styleId="A639EAD52C93457A9953D04A780D3A33">
    <w:name w:val="A639EAD52C93457A9953D04A780D3A33"/>
  </w:style>
  <w:style w:type="paragraph" w:customStyle="1" w:styleId="C4D35CA42C644D3BBE678366ACE84A82">
    <w:name w:val="C4D35CA42C644D3BBE678366ACE84A82"/>
  </w:style>
  <w:style w:type="paragraph" w:customStyle="1" w:styleId="BF33FFDBF0B64A4E8E1D6C958804A2FD">
    <w:name w:val="BF33FFDBF0B64A4E8E1D6C958804A2FD"/>
  </w:style>
  <w:style w:type="paragraph" w:customStyle="1" w:styleId="B8B31F4962AF4298AB55B5BE35673E35">
    <w:name w:val="B8B31F4962AF4298AB55B5BE35673E35"/>
  </w:style>
  <w:style w:type="paragraph" w:customStyle="1" w:styleId="BDD81B38E8D840BBA551508EA1BE66C9">
    <w:name w:val="BDD81B38E8D840BBA551508EA1BE66C9"/>
  </w:style>
  <w:style w:type="paragraph" w:customStyle="1" w:styleId="AFB3C4547998472CBA7D2056925C2FC9">
    <w:name w:val="AFB3C4547998472CBA7D2056925C2FC9"/>
  </w:style>
  <w:style w:type="paragraph" w:customStyle="1" w:styleId="CC22D895038B4B89B4E1A870FABAD20F">
    <w:name w:val="CC22D895038B4B89B4E1A870FABAD20F"/>
  </w:style>
  <w:style w:type="paragraph" w:customStyle="1" w:styleId="6CDC32F4FFCE4D269432B2DB95C75A3E">
    <w:name w:val="6CDC32F4FFCE4D269432B2DB95C75A3E"/>
  </w:style>
  <w:style w:type="paragraph" w:customStyle="1" w:styleId="B1A77C15CC7F40798B128CC7A99D4CFC">
    <w:name w:val="B1A77C15CC7F40798B128CC7A99D4CFC"/>
  </w:style>
  <w:style w:type="paragraph" w:customStyle="1" w:styleId="ADEE20274EF14506BD7665EA17A88DC2">
    <w:name w:val="ADEE20274EF14506BD7665EA17A88DC2"/>
  </w:style>
  <w:style w:type="paragraph" w:customStyle="1" w:styleId="327C79C5E3CA49F490E310C577EC9D9F">
    <w:name w:val="327C79C5E3CA49F490E310C577EC9D9F"/>
  </w:style>
  <w:style w:type="paragraph" w:customStyle="1" w:styleId="4C4C129E7BAC44A9BA746F4AC58D7068">
    <w:name w:val="4C4C129E7BAC44A9BA746F4AC58D7068"/>
  </w:style>
  <w:style w:type="paragraph" w:customStyle="1" w:styleId="258C9C0FFD244582BDF6FEAF306091F0">
    <w:name w:val="258C9C0FFD244582BDF6FEAF306091F0"/>
  </w:style>
  <w:style w:type="paragraph" w:customStyle="1" w:styleId="27180CD1965248C79C50F32EB8BABC80">
    <w:name w:val="27180CD1965248C79C50F32EB8BABC80"/>
  </w:style>
  <w:style w:type="paragraph" w:customStyle="1" w:styleId="F8416E1CBCFD4E30B7AB4A5BDFF2B166">
    <w:name w:val="F8416E1CBCFD4E30B7AB4A5BDFF2B166"/>
  </w:style>
  <w:style w:type="paragraph" w:customStyle="1" w:styleId="CE4E46F78AF244EDB079DD09DE80C97E">
    <w:name w:val="CE4E46F78AF244EDB079DD09DE80C97E"/>
  </w:style>
  <w:style w:type="paragraph" w:customStyle="1" w:styleId="64AB3D2171924DAE8C4577F5DEE060E0">
    <w:name w:val="64AB3D2171924DAE8C4577F5DEE060E0"/>
  </w:style>
  <w:style w:type="paragraph" w:customStyle="1" w:styleId="9B1662DF14A34E5BA9A22178EBC7BD70">
    <w:name w:val="9B1662DF14A34E5BA9A22178EBC7BD70"/>
  </w:style>
  <w:style w:type="paragraph" w:customStyle="1" w:styleId="6A7EBA5ED78A4D87A59E80C583FFFB84">
    <w:name w:val="6A7EBA5ED78A4D87A59E80C583FFFB84"/>
  </w:style>
  <w:style w:type="paragraph" w:customStyle="1" w:styleId="24A9F7B9CE40496D86ED65FA2FDE03A7">
    <w:name w:val="24A9F7B9CE40496D86ED65FA2FDE03A7"/>
  </w:style>
  <w:style w:type="paragraph" w:customStyle="1" w:styleId="5DBB342B2B744406B5C11EA9B378009D">
    <w:name w:val="5DBB342B2B744406B5C11EA9B378009D"/>
  </w:style>
  <w:style w:type="paragraph" w:customStyle="1" w:styleId="A1267738CF0F4313AFF022B53B475FBE">
    <w:name w:val="A1267738CF0F4313AFF022B53B475FBE"/>
  </w:style>
  <w:style w:type="paragraph" w:customStyle="1" w:styleId="01A239BC780E49838BEDA90ED536AD46">
    <w:name w:val="01A239BC780E49838BEDA90ED536AD46"/>
  </w:style>
  <w:style w:type="paragraph" w:customStyle="1" w:styleId="32DFB9D92A2E4A5A8BD78C321F1ADEA3">
    <w:name w:val="32DFB9D92A2E4A5A8BD78C321F1ADEA3"/>
  </w:style>
  <w:style w:type="paragraph" w:customStyle="1" w:styleId="1FBFBEEB220B4F0284B9F15F13405E2A">
    <w:name w:val="1FBFBEEB220B4F0284B9F15F13405E2A"/>
  </w:style>
  <w:style w:type="paragraph" w:customStyle="1" w:styleId="941196FAB1B24700A0926521ECA9A53B">
    <w:name w:val="941196FAB1B24700A0926521ECA9A53B"/>
  </w:style>
  <w:style w:type="paragraph" w:customStyle="1" w:styleId="2201423EE2F741358D6D6C852DBE39A7">
    <w:name w:val="2201423EE2F741358D6D6C852DBE39A7"/>
  </w:style>
  <w:style w:type="paragraph" w:customStyle="1" w:styleId="06B0BB5FB06942D2822629E2A4EF578C">
    <w:name w:val="06B0BB5FB06942D2822629E2A4EF578C"/>
  </w:style>
  <w:style w:type="paragraph" w:customStyle="1" w:styleId="E5152F3C76EB4508A175B2E0A24383F4">
    <w:name w:val="E5152F3C76EB4508A175B2E0A24383F4"/>
  </w:style>
  <w:style w:type="paragraph" w:customStyle="1" w:styleId="2BC621660C2E4272B8DF0478D951FA8C">
    <w:name w:val="2BC621660C2E4272B8DF0478D951FA8C"/>
  </w:style>
  <w:style w:type="paragraph" w:customStyle="1" w:styleId="8B5207E4DCA64CA1ACB43C19778088AC">
    <w:name w:val="8B5207E4DCA64CA1ACB43C19778088AC"/>
  </w:style>
  <w:style w:type="paragraph" w:customStyle="1" w:styleId="799199BA50EA4E55AEC060794DF0294E">
    <w:name w:val="799199BA50EA4E55AEC060794DF0294E"/>
  </w:style>
  <w:style w:type="paragraph" w:customStyle="1" w:styleId="48F89AB9DE8648ED963F8FBA0A9A2AC1">
    <w:name w:val="48F89AB9DE8648ED963F8FBA0A9A2AC1"/>
  </w:style>
  <w:style w:type="paragraph" w:customStyle="1" w:styleId="9B6FE382A31E424AA9186A0E0938E6DC">
    <w:name w:val="9B6FE382A31E424AA9186A0E0938E6DC"/>
  </w:style>
  <w:style w:type="paragraph" w:customStyle="1" w:styleId="DE91FACB53124F61A65C2AC8A94D3E26">
    <w:name w:val="DE91FACB53124F61A65C2AC8A94D3E26"/>
  </w:style>
  <w:style w:type="paragraph" w:customStyle="1" w:styleId="62A94776549F49039EE65AFD16CD3B70">
    <w:name w:val="62A94776549F49039EE65AFD16CD3B70"/>
  </w:style>
  <w:style w:type="paragraph" w:customStyle="1" w:styleId="C6393D6A5AF14A4399DFEAE7727621E4">
    <w:name w:val="C6393D6A5AF14A4399DFEAE7727621E4"/>
  </w:style>
  <w:style w:type="paragraph" w:customStyle="1" w:styleId="FDF425F8640B4FCAB2E66F55CB8E38B3">
    <w:name w:val="FDF425F8640B4FCAB2E66F55CB8E38B3"/>
  </w:style>
  <w:style w:type="paragraph" w:customStyle="1" w:styleId="2C850D7C711E4DEFAC2A757828B524C1">
    <w:name w:val="2C850D7C711E4DEFAC2A757828B524C1"/>
  </w:style>
  <w:style w:type="paragraph" w:customStyle="1" w:styleId="4EFA2486B3B1478B9327D0B8F56C7604">
    <w:name w:val="4EFA2486B3B1478B9327D0B8F56C7604"/>
  </w:style>
  <w:style w:type="paragraph" w:customStyle="1" w:styleId="1AD97E1689454D70AB73C8687A075F53">
    <w:name w:val="1AD97E1689454D70AB73C8687A075F53"/>
  </w:style>
  <w:style w:type="paragraph" w:customStyle="1" w:styleId="FC6D526A903F4CCFB5050FEBAB182DE7">
    <w:name w:val="FC6D526A903F4CCFB5050FEBAB182DE7"/>
  </w:style>
  <w:style w:type="paragraph" w:customStyle="1" w:styleId="AC0B62396E4941BF9D841D8583A5EC3B">
    <w:name w:val="AC0B62396E4941BF9D841D8583A5EC3B"/>
  </w:style>
  <w:style w:type="paragraph" w:customStyle="1" w:styleId="40F41E3E17414AFBA84FFC2AE0E96426">
    <w:name w:val="40F41E3E17414AFBA84FFC2AE0E96426"/>
  </w:style>
  <w:style w:type="paragraph" w:customStyle="1" w:styleId="AFAA4723FDD849C49ED307DE26978E50">
    <w:name w:val="AFAA4723FDD849C49ED307DE26978E50"/>
  </w:style>
  <w:style w:type="paragraph" w:customStyle="1" w:styleId="BB2FA1A8182F41C582CA1C71B5E88AFE">
    <w:name w:val="BB2FA1A8182F41C582CA1C71B5E88AFE"/>
  </w:style>
  <w:style w:type="paragraph" w:customStyle="1" w:styleId="F2415BD5C00546C6A9B4E066743E941A">
    <w:name w:val="F2415BD5C00546C6A9B4E066743E941A"/>
  </w:style>
  <w:style w:type="paragraph" w:customStyle="1" w:styleId="12627B95B1CE44DC81EBAD534E2C19E8">
    <w:name w:val="12627B95B1CE44DC81EBAD534E2C19E8"/>
  </w:style>
  <w:style w:type="paragraph" w:customStyle="1" w:styleId="08951E980B324D11944151BF3ABDC0FA">
    <w:name w:val="08951E980B324D11944151BF3ABDC0FA"/>
  </w:style>
  <w:style w:type="paragraph" w:customStyle="1" w:styleId="BADFEA043B9C48D9B14016AA3F1EEB07">
    <w:name w:val="BADFEA043B9C48D9B14016AA3F1EEB07"/>
  </w:style>
  <w:style w:type="paragraph" w:customStyle="1" w:styleId="69CD207247DF42DCB078B7D9A5B52B17">
    <w:name w:val="69CD207247DF42DCB078B7D9A5B52B17"/>
  </w:style>
  <w:style w:type="paragraph" w:customStyle="1" w:styleId="BC8885F15052423D89F8842121C20187">
    <w:name w:val="BC8885F15052423D89F8842121C20187"/>
  </w:style>
  <w:style w:type="paragraph" w:customStyle="1" w:styleId="A9F0906D43C0446CAA6B17683AD9FC43">
    <w:name w:val="A9F0906D43C0446CAA6B17683AD9FC43"/>
  </w:style>
  <w:style w:type="paragraph" w:customStyle="1" w:styleId="EE618F44CC884507930E73134B8BFAFE">
    <w:name w:val="EE618F44CC884507930E73134B8BFAFE"/>
  </w:style>
  <w:style w:type="paragraph" w:customStyle="1" w:styleId="D95E0C89640B493081838D5C4D18FDD7">
    <w:name w:val="D95E0C89640B493081838D5C4D18FDD7"/>
  </w:style>
  <w:style w:type="paragraph" w:customStyle="1" w:styleId="E0D73790A5DB4ACD9B47A3A9A32B27EE">
    <w:name w:val="E0D73790A5DB4ACD9B47A3A9A32B27EE"/>
  </w:style>
  <w:style w:type="paragraph" w:customStyle="1" w:styleId="C00C54AC4E7A4A64880F724039369E64">
    <w:name w:val="C00C54AC4E7A4A64880F724039369E64"/>
  </w:style>
  <w:style w:type="paragraph" w:customStyle="1" w:styleId="264036BD882F45C6AC393ABF41AB8D83">
    <w:name w:val="264036BD882F45C6AC393ABF41AB8D83"/>
  </w:style>
  <w:style w:type="paragraph" w:customStyle="1" w:styleId="07AE2CAA96C74FEDB7472ED32CA81410">
    <w:name w:val="07AE2CAA96C74FEDB7472ED32CA81410"/>
  </w:style>
  <w:style w:type="paragraph" w:customStyle="1" w:styleId="B6D0C82961794E2281500B9309B56782">
    <w:name w:val="B6D0C82961794E2281500B9309B56782"/>
  </w:style>
  <w:style w:type="paragraph" w:customStyle="1" w:styleId="E196280DFCBB46EDA13327090AFFDC51">
    <w:name w:val="E196280DFCBB46EDA13327090AFFDC51"/>
  </w:style>
  <w:style w:type="paragraph" w:customStyle="1" w:styleId="72543BF2B4244D5EA8834D84D75BB21B">
    <w:name w:val="72543BF2B4244D5EA8834D84D75BB21B"/>
  </w:style>
  <w:style w:type="paragraph" w:customStyle="1" w:styleId="E0C327AE61BB4D2883833F43412BBD31">
    <w:name w:val="E0C327AE61BB4D2883833F43412BBD31"/>
  </w:style>
  <w:style w:type="paragraph" w:customStyle="1" w:styleId="8D9A12EAB685420D95D7D494BBFC0520">
    <w:name w:val="8D9A12EAB685420D95D7D494BBFC0520"/>
  </w:style>
  <w:style w:type="paragraph" w:customStyle="1" w:styleId="5FFEC7ED44E84912A6DA897C46D12DF3">
    <w:name w:val="5FFEC7ED44E84912A6DA897C46D12DF3"/>
  </w:style>
  <w:style w:type="paragraph" w:customStyle="1" w:styleId="1C88473790CB46CFBE609D5D0D4C2BCF">
    <w:name w:val="1C88473790CB46CFBE609D5D0D4C2BCF"/>
  </w:style>
  <w:style w:type="paragraph" w:customStyle="1" w:styleId="8FE50103882C40B1A3B3E53D06F034F3">
    <w:name w:val="8FE50103882C40B1A3B3E53D06F034F3"/>
  </w:style>
  <w:style w:type="paragraph" w:customStyle="1" w:styleId="26E99D019E354FEE89060C0AC0F2F904">
    <w:name w:val="26E99D019E354FEE89060C0AC0F2F904"/>
  </w:style>
  <w:style w:type="paragraph" w:customStyle="1" w:styleId="D606991115674027BC0B5D87C22D4DB3">
    <w:name w:val="D606991115674027BC0B5D87C22D4DB3"/>
  </w:style>
  <w:style w:type="paragraph" w:customStyle="1" w:styleId="20578DA636AD4CEFB1A8597F32530776">
    <w:name w:val="20578DA636AD4CEFB1A8597F32530776"/>
  </w:style>
  <w:style w:type="paragraph" w:customStyle="1" w:styleId="6B2C9DCA94E64E63A38DB90E7472CCCF">
    <w:name w:val="6B2C9DCA94E64E63A38DB90E7472CCCF"/>
  </w:style>
  <w:style w:type="paragraph" w:customStyle="1" w:styleId="85827604488E44D3B9563727FFF827D3">
    <w:name w:val="85827604488E44D3B9563727FFF827D3"/>
  </w:style>
  <w:style w:type="paragraph" w:customStyle="1" w:styleId="4290E4D5274742FB860B5A4B26CC4A49">
    <w:name w:val="4290E4D5274742FB860B5A4B26CC4A49"/>
  </w:style>
  <w:style w:type="paragraph" w:customStyle="1" w:styleId="05272F22823A43C5A0FFA1CA25FB5519">
    <w:name w:val="05272F22823A43C5A0FFA1CA25FB5519"/>
  </w:style>
  <w:style w:type="paragraph" w:customStyle="1" w:styleId="49C8D7A9114B4CBCA94DA179C12FD946">
    <w:name w:val="49C8D7A9114B4CBCA94DA179C12FD946"/>
  </w:style>
  <w:style w:type="paragraph" w:customStyle="1" w:styleId="EA9B18DFD02A4FF2A5BFD9B972BEF4C1">
    <w:name w:val="EA9B18DFD02A4FF2A5BFD9B972BEF4C1"/>
  </w:style>
  <w:style w:type="paragraph" w:customStyle="1" w:styleId="599058B400DA46DFB3BDFF985D80468C">
    <w:name w:val="599058B400DA46DFB3BDFF985D80468C"/>
  </w:style>
  <w:style w:type="paragraph" w:customStyle="1" w:styleId="1DC23C6AC9A44BBB9E85A5A65759C315">
    <w:name w:val="1DC23C6AC9A44BBB9E85A5A65759C315"/>
  </w:style>
  <w:style w:type="paragraph" w:customStyle="1" w:styleId="3BA07AC3778146ED945C198DE004E78F">
    <w:name w:val="3BA07AC3778146ED945C198DE004E78F"/>
  </w:style>
  <w:style w:type="paragraph" w:customStyle="1" w:styleId="2A7CFE4BAEFE4DA09717AB69A4B14023">
    <w:name w:val="2A7CFE4BAEFE4DA09717AB69A4B14023"/>
  </w:style>
  <w:style w:type="paragraph" w:customStyle="1" w:styleId="4206C7C5CBFC4905A25A07952D4107D4">
    <w:name w:val="4206C7C5CBFC4905A25A07952D4107D4"/>
  </w:style>
  <w:style w:type="paragraph" w:customStyle="1" w:styleId="3B39A2E0823A4CD590F62C1C55552849">
    <w:name w:val="3B39A2E0823A4CD590F62C1C55552849"/>
  </w:style>
  <w:style w:type="paragraph" w:customStyle="1" w:styleId="1467297CCB2E4FF994799506F256D859">
    <w:name w:val="1467297CCB2E4FF994799506F256D859"/>
  </w:style>
  <w:style w:type="paragraph" w:customStyle="1" w:styleId="011A0F005FEA4E859719E8A6F8F514CC">
    <w:name w:val="011A0F005FEA4E859719E8A6F8F514CC"/>
  </w:style>
  <w:style w:type="paragraph" w:customStyle="1" w:styleId="56694FAFA7FF486F854068A161A3F7F9">
    <w:name w:val="56694FAFA7FF486F854068A161A3F7F9"/>
  </w:style>
  <w:style w:type="paragraph" w:customStyle="1" w:styleId="91719A39FAAB4B7588004F00503B6279">
    <w:name w:val="91719A39FAAB4B7588004F00503B6279"/>
  </w:style>
  <w:style w:type="paragraph" w:customStyle="1" w:styleId="1646B1EB4A4F413A9292D838CD47485D">
    <w:name w:val="1646B1EB4A4F413A9292D838CD47485D"/>
  </w:style>
  <w:style w:type="paragraph" w:customStyle="1" w:styleId="933BB5A83E4A4BE7AA98200EDC57879D">
    <w:name w:val="933BB5A83E4A4BE7AA98200EDC57879D"/>
  </w:style>
  <w:style w:type="paragraph" w:customStyle="1" w:styleId="C10E34C91D0F415FAB2265DBE842F605">
    <w:name w:val="C10E34C91D0F415FAB2265DBE842F605"/>
  </w:style>
  <w:style w:type="paragraph" w:customStyle="1" w:styleId="370B6704EF6C48CCB5C643FBC9BF6163">
    <w:name w:val="370B6704EF6C48CCB5C643FBC9BF6163"/>
  </w:style>
  <w:style w:type="paragraph" w:customStyle="1" w:styleId="7F704511530A41A2B8C9EC433C6F2A40">
    <w:name w:val="7F704511530A41A2B8C9EC433C6F2A40"/>
    <w:rsid w:val="00DA31E7"/>
  </w:style>
  <w:style w:type="paragraph" w:customStyle="1" w:styleId="E2BE0C7190E747888E58206C4CCFB688">
    <w:name w:val="E2BE0C7190E747888E58206C4CCFB688"/>
    <w:rsid w:val="00DA31E7"/>
  </w:style>
  <w:style w:type="paragraph" w:customStyle="1" w:styleId="1209D8F5C6B94DCFB5AFFDC72C3F4E3C">
    <w:name w:val="1209D8F5C6B94DCFB5AFFDC72C3F4E3C"/>
    <w:rsid w:val="00DA31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ichborough">
      <a:dk1>
        <a:srgbClr val="26503E"/>
      </a:dk1>
      <a:lt1>
        <a:srgbClr val="FFFFFF"/>
      </a:lt1>
      <a:dk2>
        <a:srgbClr val="B2AC80"/>
      </a:dk2>
      <a:lt2>
        <a:srgbClr val="EDEFBD"/>
      </a:lt2>
      <a:accent1>
        <a:srgbClr val="2A513D"/>
      </a:accent1>
      <a:accent2>
        <a:srgbClr val="B2AC80"/>
      </a:accent2>
      <a:accent3>
        <a:srgbClr val="EDEFBD"/>
      </a:accent3>
      <a:accent4>
        <a:srgbClr val="B9D5BE"/>
      </a:accent4>
      <a:accent5>
        <a:srgbClr val="AE9375"/>
      </a:accent5>
      <a:accent6>
        <a:srgbClr val="26503E"/>
      </a:accent6>
      <a:hlink>
        <a:srgbClr val="36624D"/>
      </a:hlink>
      <a:folHlink>
        <a:srgbClr val="36624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F82D0-50E9-4580-A0FC-09F1BE00D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Bid proforma_March</Template>
  <TotalTime>5</TotalTime>
  <Pages>10</Pages>
  <Words>1550</Words>
  <Characters>7962</Characters>
  <Application>Microsoft Office Word</Application>
  <DocSecurity>0</DocSecurity>
  <Lines>515</Lines>
  <Paragraphs>462</Paragraphs>
  <ScaleCrop>false</ScaleCrop>
  <Company/>
  <LinksUpToDate>false</LinksUpToDate>
  <CharactersWithSpaces>9072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</dc:creator>
  <cp:keywords/>
  <dc:description/>
  <cp:lastModifiedBy>Harry Jackson</cp:lastModifiedBy>
  <cp:revision>3</cp:revision>
  <cp:lastPrinted>2023-03-20T12:22:00Z</cp:lastPrinted>
  <dcterms:created xsi:type="dcterms:W3CDTF">2024-05-20T13:48:00Z</dcterms:created>
  <dcterms:modified xsi:type="dcterms:W3CDTF">2024-05-20T13:52:00Z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e26b0617-8840-48be-a86a-4d1751be1bf9</vt:lpwstr>
  </property>
</Properties>
</file>